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5C35" w:rsidRPr="00C47D5C" w:rsidRDefault="004D5C35" w:rsidP="00C47D5C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Утверждаю</w:t>
      </w:r>
      <w:r w:rsidRPr="00C47D5C">
        <w:rPr>
          <w:rFonts w:ascii="Times New Roman" w:hAnsi="Times New Roman" w:cs="Times New Roman"/>
          <w:sz w:val="28"/>
          <w:szCs w:val="28"/>
        </w:rPr>
        <w:t>:</w:t>
      </w:r>
    </w:p>
    <w:p w:rsidR="004D5C35" w:rsidRPr="00C47D5C" w:rsidRDefault="004D5C35" w:rsidP="00C47D5C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C47D5C">
        <w:rPr>
          <w:rFonts w:ascii="Times New Roman" w:hAnsi="Times New Roman" w:cs="Times New Roman"/>
          <w:sz w:val="28"/>
          <w:szCs w:val="28"/>
        </w:rPr>
        <w:t>Директор МУК «КДЦ</w:t>
      </w:r>
    </w:p>
    <w:p w:rsidR="004D5C35" w:rsidRPr="00C47D5C" w:rsidRDefault="004D5C35" w:rsidP="00C47D5C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C47D5C">
        <w:rPr>
          <w:rFonts w:ascii="Times New Roman" w:hAnsi="Times New Roman" w:cs="Times New Roman"/>
          <w:sz w:val="28"/>
          <w:szCs w:val="28"/>
        </w:rPr>
        <w:t>Среднечубуркского с/п»</w:t>
      </w:r>
    </w:p>
    <w:p w:rsidR="004D5C35" w:rsidRPr="00C47D5C" w:rsidRDefault="004D5C35" w:rsidP="00C47D5C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  <w:r w:rsidRPr="00C47D5C">
        <w:rPr>
          <w:rFonts w:ascii="Times New Roman" w:hAnsi="Times New Roman" w:cs="Times New Roman"/>
          <w:sz w:val="28"/>
          <w:szCs w:val="28"/>
        </w:rPr>
        <w:t>Е.А.Пономарева</w:t>
      </w:r>
    </w:p>
    <w:p w:rsidR="004D5C35" w:rsidRPr="00C47D5C" w:rsidRDefault="004D5C35" w:rsidP="00C47D5C">
      <w:pPr>
        <w:tabs>
          <w:tab w:val="left" w:pos="7360"/>
        </w:tabs>
        <w:spacing w:after="0" w:line="24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  01.06.2018 год</w:t>
      </w:r>
    </w:p>
    <w:p w:rsidR="004D5C35" w:rsidRPr="00C47D5C" w:rsidRDefault="004D5C35" w:rsidP="00C47D5C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</w:p>
    <w:p w:rsidR="004D5C35" w:rsidRPr="00C47D5C" w:rsidRDefault="004D5C35" w:rsidP="00C47D5C">
      <w:pPr>
        <w:spacing w:after="0" w:line="240" w:lineRule="atLeast"/>
        <w:jc w:val="right"/>
        <w:rPr>
          <w:rFonts w:ascii="Times New Roman" w:hAnsi="Times New Roman" w:cs="Times New Roman"/>
          <w:sz w:val="28"/>
          <w:szCs w:val="28"/>
        </w:rPr>
      </w:pPr>
    </w:p>
    <w:p w:rsidR="004D5C35" w:rsidRPr="00C47D5C" w:rsidRDefault="004D5C35" w:rsidP="00C47D5C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4D5C35" w:rsidRDefault="004D5C35" w:rsidP="00C47D5C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4D5C35" w:rsidRDefault="004D5C35" w:rsidP="00C47D5C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</w:p>
    <w:p w:rsidR="004D5C35" w:rsidRDefault="004D5C35" w:rsidP="00C47D5C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C47D5C">
        <w:rPr>
          <w:rFonts w:ascii="Times New Roman" w:hAnsi="Times New Roman" w:cs="Times New Roman"/>
          <w:sz w:val="28"/>
          <w:szCs w:val="28"/>
        </w:rPr>
        <w:t>ОТЧЕТ</w:t>
      </w:r>
    </w:p>
    <w:p w:rsidR="004D5C35" w:rsidRPr="00C47D5C" w:rsidRDefault="004D5C35" w:rsidP="00C47D5C">
      <w:pPr>
        <w:spacing w:after="0" w:line="240" w:lineRule="atLeast"/>
        <w:jc w:val="center"/>
        <w:rPr>
          <w:rFonts w:ascii="Times New Roman" w:hAnsi="Times New Roman" w:cs="Times New Roman"/>
          <w:sz w:val="28"/>
          <w:szCs w:val="28"/>
        </w:rPr>
      </w:pPr>
      <w:r w:rsidRPr="00C47D5C">
        <w:rPr>
          <w:rFonts w:ascii="Times New Roman" w:hAnsi="Times New Roman" w:cs="Times New Roman"/>
          <w:sz w:val="28"/>
          <w:szCs w:val="28"/>
        </w:rPr>
        <w:t>МУК «КДЦ Среднечубуркского сельского поселения»</w:t>
      </w:r>
    </w:p>
    <w:p w:rsidR="004D5C35" w:rsidRDefault="004D5C35" w:rsidP="00C47D5C">
      <w:pPr>
        <w:spacing w:after="0" w:line="240" w:lineRule="atLeast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47D5C">
        <w:rPr>
          <w:rFonts w:ascii="Times New Roman" w:hAnsi="Times New Roman" w:cs="Times New Roman"/>
          <w:sz w:val="28"/>
          <w:szCs w:val="28"/>
        </w:rPr>
        <w:t>о  мероприятии</w:t>
      </w:r>
      <w:r>
        <w:rPr>
          <w:b/>
          <w:bCs/>
          <w:color w:val="000000"/>
          <w:sz w:val="28"/>
          <w:szCs w:val="28"/>
        </w:rPr>
        <w:t>,</w:t>
      </w:r>
      <w:r w:rsidRPr="00C47D5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C47D5C">
        <w:rPr>
          <w:rFonts w:ascii="Times New Roman" w:hAnsi="Times New Roman" w:cs="Times New Roman"/>
          <w:sz w:val="28"/>
          <w:szCs w:val="28"/>
        </w:rPr>
        <w:t xml:space="preserve">освященном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</w:t>
      </w:r>
      <w:r w:rsidRPr="00C47D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еждународному празднику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Pr="00C47D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4D5C35" w:rsidRPr="00C47D5C" w:rsidRDefault="004D5C35" w:rsidP="00C47D5C">
      <w:pPr>
        <w:spacing w:after="0" w:line="240" w:lineRule="atLeast"/>
        <w:jc w:val="center"/>
        <w:rPr>
          <w:rFonts w:ascii="Times New Roman" w:hAnsi="Times New Roman" w:cs="Times New Roman"/>
          <w:color w:val="666666"/>
          <w:sz w:val="28"/>
          <w:szCs w:val="28"/>
          <w:shd w:val="clear" w:color="auto" w:fill="FFFFFF"/>
        </w:rPr>
      </w:pPr>
      <w:r w:rsidRPr="00C47D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День защиты детей</w:t>
      </w:r>
      <w:r w:rsidRPr="00C47D5C">
        <w:rPr>
          <w:rFonts w:ascii="Times New Roman" w:hAnsi="Times New Roman" w:cs="Times New Roman"/>
          <w:color w:val="666666"/>
          <w:sz w:val="28"/>
          <w:szCs w:val="28"/>
          <w:shd w:val="clear" w:color="auto" w:fill="FFFFFF"/>
        </w:rPr>
        <w:t>.</w:t>
      </w:r>
    </w:p>
    <w:p w:rsidR="004D5C35" w:rsidRPr="00CF5E45" w:rsidRDefault="004D5C35" w:rsidP="00CF5E45">
      <w:pPr>
        <w:pStyle w:val="NormalWeb"/>
        <w:spacing w:before="0" w:beforeAutospacing="0" w:after="0" w:afterAutospacing="0" w:line="240" w:lineRule="atLeast"/>
        <w:jc w:val="both"/>
        <w:rPr>
          <w:color w:val="000000"/>
          <w:sz w:val="28"/>
          <w:szCs w:val="28"/>
        </w:rPr>
      </w:pPr>
    </w:p>
    <w:p w:rsidR="004D5C35" w:rsidRPr="00CF5E45" w:rsidRDefault="004D5C35" w:rsidP="00CF5E45">
      <w:pPr>
        <w:spacing w:after="0" w:line="240" w:lineRule="atLeas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F5E45">
        <w:rPr>
          <w:rFonts w:ascii="Times New Roman" w:hAnsi="Times New Roman" w:cs="Times New Roman"/>
          <w:color w:val="000000"/>
          <w:sz w:val="28"/>
          <w:szCs w:val="28"/>
        </w:rPr>
        <w:t xml:space="preserve">               </w:t>
      </w:r>
      <w:r w:rsidRPr="00CF5E45">
        <w:rPr>
          <w:rStyle w:val="Strong"/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 xml:space="preserve">Дети – это самое ценное, что у нас есть, поэтому необходимо заботиться о них и делать их жизнь как можно лучше. Ведь детская улыбка и счастливые глаза малышей – наверное, самое большое богатство в мире. А праздник 1 июня «День защиты детей» еще раз напоминает нам о том, что веселое и счастливое детство должно быть у каждого ребенка! На территории КДЦ в 10 час 1 июня состоялась праздничная программа </w:t>
      </w:r>
      <w:r w:rsidRPr="00CF5E45">
        <w:rPr>
          <w:rFonts w:ascii="Times New Roman" w:hAnsi="Times New Roman" w:cs="Times New Roman"/>
          <w:color w:val="000000"/>
          <w:sz w:val="28"/>
          <w:szCs w:val="28"/>
        </w:rPr>
        <w:t xml:space="preserve">«Счастливое детство», </w:t>
      </w:r>
      <w:r w:rsidRPr="00CF5E45">
        <w:rPr>
          <w:rStyle w:val="Strong"/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 xml:space="preserve">где были проведены: </w:t>
      </w:r>
      <w:r w:rsidRPr="00CF5E45">
        <w:rPr>
          <w:rFonts w:ascii="Times New Roman" w:hAnsi="Times New Roman" w:cs="Times New Roman"/>
          <w:color w:val="000000"/>
          <w:sz w:val="28"/>
          <w:szCs w:val="28"/>
        </w:rPr>
        <w:t xml:space="preserve">викторина «Ох уж эти детки», </w:t>
      </w:r>
      <w:r w:rsidRPr="00CF5E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конкурсная программа «Витаминки»,</w:t>
      </w:r>
      <w:r w:rsidRPr="00CF5E45">
        <w:rPr>
          <w:rFonts w:ascii="Times New Roman" w:hAnsi="Times New Roman" w:cs="Times New Roman"/>
          <w:color w:val="000000"/>
          <w:sz w:val="28"/>
          <w:szCs w:val="28"/>
        </w:rPr>
        <w:t xml:space="preserve"> развлекательно-познавательное мероприятие «Пускай смеются дети».</w:t>
      </w:r>
    </w:p>
    <w:p w:rsidR="004D5C35" w:rsidRPr="00CF5E45" w:rsidRDefault="004D5C35" w:rsidP="00CF5E45">
      <w:pPr>
        <w:spacing w:after="0" w:line="240" w:lineRule="atLeast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Strong"/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 xml:space="preserve">              </w:t>
      </w:r>
      <w:r w:rsidRPr="00CF5E45">
        <w:rPr>
          <w:rStyle w:val="Strong"/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Дети смогли посоревноваться в знании загадок</w:t>
      </w:r>
      <w:r w:rsidRPr="00CF5E45">
        <w:rPr>
          <w:rStyle w:val="Strong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CF5E45">
        <w:rPr>
          <w:rStyle w:val="Strong"/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 xml:space="preserve">ответить на вопросы викторины, поиграть </w:t>
      </w:r>
      <w:r w:rsidRPr="00CF5E45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Pr="00CF5E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игру "Как живешь?"</w:t>
      </w:r>
      <w:r w:rsidRPr="00CF5E45">
        <w:rPr>
          <w:rStyle w:val="Strong"/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,</w:t>
      </w:r>
      <w:r w:rsidRPr="00CF5E45">
        <w:rPr>
          <w:rStyle w:val="Strong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CF5E45">
        <w:rPr>
          <w:rStyle w:val="Strong"/>
          <w:rFonts w:ascii="Times New Roman" w:hAnsi="Times New Roman" w:cs="Times New Roman"/>
          <w:b w:val="0"/>
          <w:bCs w:val="0"/>
          <w:color w:val="000000"/>
          <w:sz w:val="28"/>
          <w:szCs w:val="28"/>
          <w:shd w:val="clear" w:color="auto" w:fill="FFFFFF"/>
        </w:rPr>
        <w:t>поучаствовать в</w:t>
      </w:r>
      <w:r w:rsidRPr="00CF5E45">
        <w:rPr>
          <w:rStyle w:val="Strong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 w:rsidRPr="00CF5E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играх-эстафетах, сделать веселую зарядку и потанцевать на дискотеке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В конце мероприятия</w:t>
      </w:r>
      <w:r w:rsidRPr="00CF5E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все участники были награждены сладкими призами.</w:t>
      </w:r>
    </w:p>
    <w:p w:rsidR="004D5C35" w:rsidRPr="00CF5E45" w:rsidRDefault="004D5C35" w:rsidP="00CF5E45">
      <w:pPr>
        <w:spacing w:after="0" w:line="240" w:lineRule="atLeast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На мероприятии присутствовало 33</w:t>
      </w:r>
      <w:r w:rsidRPr="00CF5E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человек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</w:p>
    <w:p w:rsidR="004D5C35" w:rsidRPr="00CF5E45" w:rsidRDefault="004D5C35" w:rsidP="00CF5E45">
      <w:pPr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4D5C35" w:rsidRPr="005A61D4" w:rsidRDefault="004D5C35" w:rsidP="000559CD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F503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5.25pt;height:138.75pt">
            <v:imagedata r:id="rId4" o:title=""/>
          </v:shape>
        </w:pic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</w:t>
      </w:r>
      <w:r w:rsidRPr="003F503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pict>
          <v:shape id="_x0000_i1026" type="#_x0000_t75" style="width:185.25pt;height:138.75pt">
            <v:imagedata r:id="rId5" o:title=""/>
          </v:shape>
        </w:pict>
      </w:r>
    </w:p>
    <w:p w:rsidR="004D5C35" w:rsidRDefault="004D5C35" w:rsidP="000559CD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4D5C35" w:rsidRPr="00CF5E45" w:rsidRDefault="004D5C35" w:rsidP="000559CD">
      <w:pPr>
        <w:rPr>
          <w:rFonts w:ascii="Times New Roman" w:hAnsi="Times New Roman" w:cs="Times New Roman"/>
          <w:color w:val="666666"/>
          <w:sz w:val="28"/>
          <w:szCs w:val="28"/>
          <w:shd w:val="clear" w:color="auto" w:fill="FFFFFF"/>
        </w:rPr>
      </w:pPr>
      <w:r w:rsidRPr="00CF5E4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Культорганизатор                                                                 В.И.Чепурная</w:t>
      </w:r>
    </w:p>
    <w:sectPr w:rsidR="004D5C35" w:rsidRPr="00CF5E45" w:rsidSect="00CF7D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embedSystemFonts/>
  <w:defaultTabStop w:val="708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559CD"/>
    <w:rsid w:val="000559CD"/>
    <w:rsid w:val="000A41C2"/>
    <w:rsid w:val="000B16EB"/>
    <w:rsid w:val="002F0697"/>
    <w:rsid w:val="003A5E50"/>
    <w:rsid w:val="003F5030"/>
    <w:rsid w:val="00480F71"/>
    <w:rsid w:val="004D5C35"/>
    <w:rsid w:val="005A61D4"/>
    <w:rsid w:val="006939E7"/>
    <w:rsid w:val="00834075"/>
    <w:rsid w:val="00C47D5C"/>
    <w:rsid w:val="00CF5E45"/>
    <w:rsid w:val="00CF7DE5"/>
    <w:rsid w:val="00DD17CB"/>
    <w:rsid w:val="00F3701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F7DE5"/>
    <w:pPr>
      <w:spacing w:after="200" w:line="276" w:lineRule="auto"/>
    </w:pPr>
    <w:rPr>
      <w:rFonts w:cs="Calibri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rsid w:val="000559CD"/>
    <w:pPr>
      <w:spacing w:before="100" w:beforeAutospacing="1" w:after="100" w:afterAutospacing="1" w:line="240" w:lineRule="auto"/>
    </w:pPr>
    <w:rPr>
      <w:sz w:val="24"/>
      <w:szCs w:val="24"/>
    </w:rPr>
  </w:style>
  <w:style w:type="character" w:styleId="Strong">
    <w:name w:val="Strong"/>
    <w:basedOn w:val="DefaultParagraphFont"/>
    <w:uiPriority w:val="99"/>
    <w:qFormat/>
    <w:rsid w:val="000559CD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641959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32</TotalTime>
  <Pages>1</Pages>
  <Words>186</Words>
  <Characters>1062</Characters>
  <Application>Microsoft Office Outlook</Application>
  <DocSecurity>0</DocSecurity>
  <Lines>0</Lines>
  <Paragraphs>0</Paragraphs>
  <ScaleCrop>false</ScaleCrop>
  <Company>ДК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ДК</cp:lastModifiedBy>
  <cp:revision>7</cp:revision>
  <dcterms:created xsi:type="dcterms:W3CDTF">2018-05-17T15:00:00Z</dcterms:created>
  <dcterms:modified xsi:type="dcterms:W3CDTF">2018-06-01T08:59:00Z</dcterms:modified>
</cp:coreProperties>
</file>