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DA" w:rsidRDefault="009B6FDA" w:rsidP="008236F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Утверждаю:</w:t>
      </w:r>
    </w:p>
    <w:p w:rsidR="009B6FDA" w:rsidRDefault="009B6FDA" w:rsidP="008236F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МУК «КДЦ</w:t>
      </w:r>
    </w:p>
    <w:p w:rsidR="009B6FDA" w:rsidRDefault="009B6FDA" w:rsidP="008236F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Среднечубуркского с/п»</w:t>
      </w:r>
    </w:p>
    <w:p w:rsidR="009B6FDA" w:rsidRDefault="009B6FDA" w:rsidP="008236F1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_____________Е.А.Пономарёва</w:t>
      </w:r>
    </w:p>
    <w:p w:rsidR="009B6FDA" w:rsidRDefault="009B6FDA" w:rsidP="008236F1">
      <w:pPr>
        <w:tabs>
          <w:tab w:val="left" w:pos="754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30.06.2018 год</w:t>
      </w:r>
    </w:p>
    <w:p w:rsidR="009B6FDA" w:rsidRDefault="009B6FDA" w:rsidP="008236F1">
      <w:pPr>
        <w:tabs>
          <w:tab w:val="left" w:pos="747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</w:p>
    <w:p w:rsidR="009B6FDA" w:rsidRDefault="009B6FDA" w:rsidP="008236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Отчёт </w:t>
      </w:r>
    </w:p>
    <w:p w:rsidR="009B6FDA" w:rsidRDefault="009B6FDA" w:rsidP="008236F1">
      <w:pPr>
        <w:spacing w:after="0" w:line="24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выступлении на «Ярмарке выходного дня» в ст. Кущёвской 30 июня 2018 года МУК «КДЦ Среднечубуркского с/п».</w:t>
      </w:r>
    </w:p>
    <w:p w:rsidR="009B6FDA" w:rsidRDefault="009B6FDA" w:rsidP="008236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9B6FDA" w:rsidRDefault="009B6FDA" w:rsidP="008236F1">
      <w:pPr>
        <w:spacing w:after="0" w:line="24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30 июня 2018 года вокальная группа «Криницы»  МУК «КДЦ Среднечубуркского с/п» выступила на «Ярмарке выходного дня»  в станице Кущёвской. Коллективом были подготовлены концертные номера. Песни принимались на «ура», многие прохожие останавливались и с удовольствием слушали подготовленную программу и даже пускались в пляс. В исполнении  вокальной группы прозвучали такие песни, как «Добро пожаловать», «Хорошо сидим», «Пускай вам светит солнце», «Чарка на посошок» и многие другие.</w:t>
      </w:r>
    </w:p>
    <w:p w:rsidR="009B6FDA" w:rsidRDefault="009B6FDA" w:rsidP="008236F1">
      <w:pPr>
        <w:spacing w:after="0" w:line="24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Тепло встречали солистку группы «Криницы» Антонину Иванец с зажигательными песнями «Любите пока любится», «Синеглазый Василек», «Я деревенская» и другие.</w:t>
      </w:r>
    </w:p>
    <w:p w:rsidR="009B6FDA" w:rsidRDefault="009B6FDA" w:rsidP="008236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Удовольствие от выступления получили и зрители и участники.</w:t>
      </w:r>
    </w:p>
    <w:p w:rsidR="009B6FDA" w:rsidRDefault="009B6FDA" w:rsidP="008236F1">
      <w:pPr>
        <w:spacing w:after="0" w:line="240" w:lineRule="atLeast"/>
        <w:rPr>
          <w:sz w:val="28"/>
          <w:szCs w:val="28"/>
        </w:rPr>
      </w:pPr>
    </w:p>
    <w:p w:rsidR="009B6FDA" w:rsidRPr="008236F1" w:rsidRDefault="009B6FDA" w:rsidP="008236F1">
      <w:pPr>
        <w:spacing w:after="0" w:line="240" w:lineRule="atLeast"/>
        <w:rPr>
          <w:sz w:val="28"/>
          <w:szCs w:val="28"/>
        </w:rPr>
      </w:pPr>
      <w:r w:rsidRPr="008236F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26.75pt">
            <v:imagedata r:id="rId4" o:title=""/>
          </v:shape>
        </w:pict>
      </w:r>
      <w:r>
        <w:rPr>
          <w:sz w:val="28"/>
          <w:szCs w:val="28"/>
        </w:rPr>
        <w:t xml:space="preserve">  </w:t>
      </w:r>
      <w:r w:rsidRPr="008236F1">
        <w:rPr>
          <w:sz w:val="28"/>
          <w:szCs w:val="28"/>
        </w:rPr>
        <w:pict>
          <v:shape id="_x0000_i1026" type="#_x0000_t75" style="width:225pt;height:126.75pt">
            <v:imagedata r:id="rId5" o:title=""/>
          </v:shape>
        </w:pict>
      </w:r>
    </w:p>
    <w:p w:rsidR="009B6FDA" w:rsidRDefault="009B6FDA" w:rsidP="008236F1">
      <w:pPr>
        <w:spacing w:after="0" w:line="240" w:lineRule="atLeast"/>
      </w:pPr>
    </w:p>
    <w:p w:rsidR="009B6FDA" w:rsidRPr="008236F1" w:rsidRDefault="009B6FDA" w:rsidP="008236F1">
      <w:pPr>
        <w:rPr>
          <w:rFonts w:ascii="Times New Roman" w:hAnsi="Times New Roman" w:cs="Times New Roman"/>
          <w:sz w:val="28"/>
          <w:szCs w:val="28"/>
        </w:rPr>
      </w:pPr>
      <w:r w:rsidRPr="008236F1">
        <w:rPr>
          <w:rFonts w:ascii="Times New Roman" w:hAnsi="Times New Roman" w:cs="Times New Roman"/>
          <w:sz w:val="28"/>
          <w:szCs w:val="28"/>
        </w:rPr>
        <w:t xml:space="preserve">Культорганизатор: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236F1">
        <w:rPr>
          <w:rFonts w:ascii="Times New Roman" w:hAnsi="Times New Roman" w:cs="Times New Roman"/>
          <w:sz w:val="28"/>
          <w:szCs w:val="28"/>
        </w:rPr>
        <w:t>В.И.Чепурная</w:t>
      </w:r>
    </w:p>
    <w:sectPr w:rsidR="009B6FDA" w:rsidRPr="008236F1" w:rsidSect="003E6AA6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A6"/>
    <w:rsid w:val="003E6AA6"/>
    <w:rsid w:val="008236F1"/>
    <w:rsid w:val="009B6FDA"/>
    <w:rsid w:val="00CC4E54"/>
    <w:rsid w:val="00F22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A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"/>
    <w:basedOn w:val="Normal"/>
    <w:next w:val="BodyText"/>
    <w:uiPriority w:val="99"/>
    <w:rsid w:val="003E6AA6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E6AA6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B5BA9"/>
  </w:style>
  <w:style w:type="paragraph" w:styleId="List">
    <w:name w:val="List"/>
    <w:basedOn w:val="BodyText"/>
    <w:uiPriority w:val="99"/>
    <w:rsid w:val="003E6AA6"/>
  </w:style>
  <w:style w:type="paragraph" w:styleId="Caption">
    <w:name w:val="caption"/>
    <w:basedOn w:val="Normal"/>
    <w:uiPriority w:val="99"/>
    <w:qFormat/>
    <w:rsid w:val="003E6AA6"/>
    <w:pPr>
      <w:suppressLineNumbers/>
      <w:spacing w:before="120" w:after="120"/>
    </w:pPr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Heading">
    <w:name w:val="index heading"/>
    <w:basedOn w:val="Normal"/>
    <w:uiPriority w:val="99"/>
    <w:semiHidden/>
    <w:rsid w:val="003E6AA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1</Pages>
  <Words>158</Words>
  <Characters>901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ДК</cp:lastModifiedBy>
  <cp:revision>5</cp:revision>
  <dcterms:created xsi:type="dcterms:W3CDTF">2018-07-01T10:38:00Z</dcterms:created>
  <dcterms:modified xsi:type="dcterms:W3CDTF">2018-07-03T07:35:00Z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