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DEC" w:rsidRPr="00EF2F12" w:rsidRDefault="003F5DEC" w:rsidP="00EF2F1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EF2F12">
        <w:rPr>
          <w:rFonts w:ascii="Times New Roman" w:hAnsi="Times New Roman" w:cs="Times New Roman"/>
          <w:sz w:val="28"/>
          <w:szCs w:val="28"/>
        </w:rPr>
        <w:t xml:space="preserve">Приложение </w:t>
      </w:r>
    </w:p>
    <w:p w:rsidR="003F5DEC" w:rsidRPr="00EF2F12" w:rsidRDefault="003F5DEC" w:rsidP="00EF2F1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EF2F12">
        <w:rPr>
          <w:rFonts w:ascii="Times New Roman" w:hAnsi="Times New Roman" w:cs="Times New Roman"/>
          <w:sz w:val="28"/>
          <w:szCs w:val="28"/>
        </w:rPr>
        <w:t>к письму министерства культуры</w:t>
      </w:r>
    </w:p>
    <w:p w:rsidR="003F5DEC" w:rsidRPr="00EF2F12" w:rsidRDefault="003F5DEC" w:rsidP="00EF2F1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EF2F12">
        <w:rPr>
          <w:rFonts w:ascii="Times New Roman" w:hAnsi="Times New Roman" w:cs="Times New Roman"/>
          <w:sz w:val="28"/>
          <w:szCs w:val="28"/>
        </w:rPr>
        <w:t>Краснодарского края</w:t>
      </w:r>
    </w:p>
    <w:p w:rsidR="003F5DEC" w:rsidRPr="00EF2F12" w:rsidRDefault="003F5DEC" w:rsidP="00EF2F1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EF2F12">
        <w:rPr>
          <w:rFonts w:ascii="Times New Roman" w:hAnsi="Times New Roman" w:cs="Times New Roman"/>
          <w:sz w:val="28"/>
          <w:szCs w:val="28"/>
        </w:rPr>
        <w:t>от 29.12.2017 № 49-7169/17-01-04</w:t>
      </w:r>
    </w:p>
    <w:p w:rsidR="003F5DEC" w:rsidRDefault="003F5DEC" w:rsidP="0011589D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Информация </w:t>
      </w:r>
    </w:p>
    <w:p w:rsidR="003F5DEC" w:rsidRDefault="003F5DEC" w:rsidP="002616F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 мероприятиях </w:t>
      </w:r>
      <w:r w:rsidRPr="00205752">
        <w:rPr>
          <w:rFonts w:ascii="Times New Roman" w:hAnsi="Times New Roman" w:cs="Times New Roman"/>
          <w:b/>
          <w:bCs/>
          <w:sz w:val="28"/>
          <w:szCs w:val="28"/>
        </w:rPr>
        <w:t>посвященных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75-летию освобождения Краснодарского края от немецко – фашистских захватчиков и завершение битвы за Кавказ, по состоянию на  1 августа в</w:t>
      </w:r>
      <w:r w:rsidRPr="00EF2F1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МУК «КДЦ Среднечубуркского с/п»</w:t>
      </w:r>
    </w:p>
    <w:p w:rsidR="003F5DEC" w:rsidRDefault="003F5DEC" w:rsidP="002616F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 2018 году.</w:t>
      </w:r>
    </w:p>
    <w:p w:rsidR="003F5DEC" w:rsidRPr="00205752" w:rsidRDefault="003F5DEC" w:rsidP="002616F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7"/>
        <w:gridCol w:w="3371"/>
        <w:gridCol w:w="1680"/>
        <w:gridCol w:w="3988"/>
        <w:gridCol w:w="2465"/>
        <w:gridCol w:w="2465"/>
      </w:tblGrid>
      <w:tr w:rsidR="003F5DEC" w:rsidRPr="0050790F">
        <w:tc>
          <w:tcPr>
            <w:tcW w:w="817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/</w:t>
            </w: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</w:p>
        </w:tc>
        <w:tc>
          <w:tcPr>
            <w:tcW w:w="3371" w:type="dxa"/>
          </w:tcPr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Форма и наименование мероприятия</w:t>
            </w:r>
          </w:p>
        </w:tc>
        <w:tc>
          <w:tcPr>
            <w:tcW w:w="1680" w:type="dxa"/>
          </w:tcPr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Дата и время проведения мероприятия</w:t>
            </w:r>
          </w:p>
        </w:tc>
        <w:tc>
          <w:tcPr>
            <w:tcW w:w="3988" w:type="dxa"/>
          </w:tcPr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 проведения мероприятия (указать наименование поселения, наименование и адрес учреждения)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Организатор мероприятия (указать  ФИО и контактные телефоны ответственных)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Число</w:t>
            </w: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посетителей (зрителей), человек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3371" w:type="dxa"/>
          </w:tcPr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Выставка «Вечно живые»</w:t>
            </w:r>
          </w:p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(освобождение Кущевской)</w:t>
            </w:r>
          </w:p>
        </w:tc>
        <w:tc>
          <w:tcPr>
            <w:tcW w:w="1680" w:type="dxa"/>
          </w:tcPr>
          <w:p w:rsidR="003F5DEC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9 до 16 час.</w:t>
            </w:r>
          </w:p>
        </w:tc>
        <w:tc>
          <w:tcPr>
            <w:tcW w:w="3988" w:type="dxa"/>
          </w:tcPr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Усова Т.В.</w:t>
            </w:r>
          </w:p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8-960-468-54-95</w:t>
            </w:r>
          </w:p>
        </w:tc>
        <w:tc>
          <w:tcPr>
            <w:tcW w:w="2465" w:type="dxa"/>
          </w:tcPr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40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3371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Урок мужества: «И выстояли, и победили»</w:t>
            </w:r>
          </w:p>
        </w:tc>
        <w:tc>
          <w:tcPr>
            <w:tcW w:w="1680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02.02.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 г.</w:t>
            </w:r>
          </w:p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час.</w:t>
            </w:r>
          </w:p>
        </w:tc>
        <w:tc>
          <w:tcPr>
            <w:tcW w:w="3988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371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Час истории: «В боях прославленная Кубань»</w:t>
            </w:r>
          </w:p>
        </w:tc>
        <w:tc>
          <w:tcPr>
            <w:tcW w:w="1680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09.02.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 г.</w:t>
            </w:r>
          </w:p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час.</w:t>
            </w:r>
          </w:p>
        </w:tc>
        <w:tc>
          <w:tcPr>
            <w:tcW w:w="3988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371" w:type="dxa"/>
          </w:tcPr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Урок мужества: «Кубань и кубанцы в Великой Отечественной войне».</w:t>
            </w:r>
            <w:r>
              <w:rPr>
                <w:sz w:val="28"/>
                <w:szCs w:val="28"/>
              </w:rPr>
              <w:t xml:space="preserve"> </w:t>
            </w: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(Освобождение Краснодара)</w:t>
            </w:r>
          </w:p>
        </w:tc>
        <w:tc>
          <w:tcPr>
            <w:tcW w:w="1680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10.02.18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3F5DEC" w:rsidRPr="00C6791B" w:rsidRDefault="003F5DEC" w:rsidP="00C679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 час.</w:t>
            </w:r>
          </w:p>
        </w:tc>
        <w:tc>
          <w:tcPr>
            <w:tcW w:w="3988" w:type="dxa"/>
          </w:tcPr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Усова Т.В.</w:t>
            </w:r>
          </w:p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8-960-468-54-95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371" w:type="dxa"/>
          </w:tcPr>
          <w:p w:rsidR="003F5DEC" w:rsidRPr="00CC68D5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CC68D5">
              <w:rPr>
                <w:rFonts w:ascii="Times New Roman" w:hAnsi="Times New Roman" w:cs="Times New Roman"/>
                <w:sz w:val="24"/>
                <w:szCs w:val="24"/>
              </w:rPr>
              <w:t>Выставка «А в книжной памяти мгновения войны» (Освобождение Краснодарского края)</w:t>
            </w:r>
          </w:p>
        </w:tc>
        <w:tc>
          <w:tcPr>
            <w:tcW w:w="1680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3F5DEC" w:rsidRPr="00CC68D5" w:rsidRDefault="003F5DEC" w:rsidP="00CC68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9 до 16 час.</w:t>
            </w:r>
          </w:p>
        </w:tc>
        <w:tc>
          <w:tcPr>
            <w:tcW w:w="3988" w:type="dxa"/>
          </w:tcPr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Усова Т.В.</w:t>
            </w:r>
          </w:p>
          <w:p w:rsidR="003F5DEC" w:rsidRPr="008825D3" w:rsidRDefault="003F5DEC" w:rsidP="00CC68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8-960-468-54-95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371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Экскурсия «С полей былых сражений».</w:t>
            </w:r>
          </w:p>
        </w:tc>
        <w:tc>
          <w:tcPr>
            <w:tcW w:w="1680" w:type="dxa"/>
          </w:tcPr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04.05.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3988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371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Акция «Сирень 45 года» (поздравление на дому ветерана войны с Днём Победы)</w:t>
            </w:r>
          </w:p>
        </w:tc>
        <w:tc>
          <w:tcPr>
            <w:tcW w:w="1680" w:type="dxa"/>
          </w:tcPr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09.05.2018 г.</w:t>
            </w:r>
          </w:p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 xml:space="preserve"> час</w:t>
            </w:r>
          </w:p>
        </w:tc>
        <w:tc>
          <w:tcPr>
            <w:tcW w:w="3988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Среднечубуркское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 xml:space="preserve"> с/п, х.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Средние Чубурки, ул. Красная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дому</w:t>
            </w:r>
          </w:p>
        </w:tc>
        <w:tc>
          <w:tcPr>
            <w:tcW w:w="2465" w:type="dxa"/>
          </w:tcPr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371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Митинг- концерт «Салют Победы»</w:t>
            </w:r>
          </w:p>
        </w:tc>
        <w:tc>
          <w:tcPr>
            <w:tcW w:w="1680" w:type="dxa"/>
          </w:tcPr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09.05.2018 г.</w:t>
            </w:r>
          </w:p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10 час</w:t>
            </w:r>
          </w:p>
        </w:tc>
        <w:tc>
          <w:tcPr>
            <w:tcW w:w="3988" w:type="dxa"/>
          </w:tcPr>
          <w:p w:rsidR="003F5DEC" w:rsidRPr="0091510A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В.И.Чепурная</w:t>
            </w:r>
          </w:p>
          <w:p w:rsidR="003F5DEC" w:rsidRPr="0091510A" w:rsidRDefault="003F5DEC" w:rsidP="009151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8-952-817-07-03</w:t>
            </w:r>
          </w:p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И.В.Ремиз</w:t>
            </w:r>
          </w:p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8-962-854-33-63</w:t>
            </w:r>
          </w:p>
        </w:tc>
        <w:tc>
          <w:tcPr>
            <w:tcW w:w="2465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371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Урок патриотизма «Час памяти»</w:t>
            </w:r>
          </w:p>
        </w:tc>
        <w:tc>
          <w:tcPr>
            <w:tcW w:w="1680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22.06.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3988" w:type="dxa"/>
          </w:tcPr>
          <w:p w:rsidR="003F5DEC" w:rsidRPr="008825D3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91510A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8825D3" w:rsidRDefault="003F5DEC" w:rsidP="0091510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чел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371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Акция «Свеча памяти»</w:t>
            </w:r>
          </w:p>
        </w:tc>
        <w:tc>
          <w:tcPr>
            <w:tcW w:w="1680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22.06.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21 час</w:t>
            </w:r>
          </w:p>
        </w:tc>
        <w:tc>
          <w:tcPr>
            <w:tcW w:w="3988" w:type="dxa"/>
          </w:tcPr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91510A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Литвинова Г.П.</w:t>
            </w:r>
          </w:p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8-909-440-79-16</w:t>
            </w:r>
          </w:p>
        </w:tc>
        <w:tc>
          <w:tcPr>
            <w:tcW w:w="2465" w:type="dxa"/>
          </w:tcPr>
          <w:p w:rsidR="003F5DEC" w:rsidRDefault="003F5DEC" w:rsidP="008825D3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чел.</w:t>
            </w:r>
          </w:p>
        </w:tc>
      </w:tr>
      <w:tr w:rsidR="003F5DEC" w:rsidRPr="0050790F">
        <w:tc>
          <w:tcPr>
            <w:tcW w:w="817" w:type="dxa"/>
          </w:tcPr>
          <w:p w:rsidR="003F5DEC" w:rsidRPr="008825D3" w:rsidRDefault="003F5DEC" w:rsidP="00D73C1A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371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Беседа  «Великая Отечественная» (День памяти и скорби)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680" w:type="dxa"/>
          </w:tcPr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22.06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.2018 г.</w:t>
            </w:r>
          </w:p>
          <w:p w:rsidR="003F5DEC" w:rsidRPr="0091510A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91510A">
              <w:rPr>
                <w:sz w:val="24"/>
                <w:szCs w:val="24"/>
              </w:rPr>
              <w:t xml:space="preserve"> </w:t>
            </w: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3988" w:type="dxa"/>
          </w:tcPr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1510A">
              <w:rPr>
                <w:rFonts w:ascii="Times New Roman" w:hAnsi="Times New Roman" w:cs="Times New Roman"/>
                <w:sz w:val="24"/>
                <w:szCs w:val="24"/>
              </w:rPr>
              <w:t>Среднечубуркское с/п, МУК «КДЦ Среднечубуркского с/п, х. Средние Чубурки, ул. Октябрьская, 21</w:t>
            </w:r>
          </w:p>
        </w:tc>
        <w:tc>
          <w:tcPr>
            <w:tcW w:w="2465" w:type="dxa"/>
          </w:tcPr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Усова Т.В.</w:t>
            </w:r>
          </w:p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>8-960-468-54-95</w:t>
            </w:r>
          </w:p>
        </w:tc>
        <w:tc>
          <w:tcPr>
            <w:tcW w:w="2465" w:type="dxa"/>
          </w:tcPr>
          <w:p w:rsidR="003F5DEC" w:rsidRPr="008825D3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8825D3">
              <w:rPr>
                <w:rFonts w:ascii="Times New Roman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3F5DEC" w:rsidRPr="0050790F">
        <w:tc>
          <w:tcPr>
            <w:tcW w:w="5868" w:type="dxa"/>
            <w:gridSpan w:val="3"/>
          </w:tcPr>
          <w:p w:rsidR="003F5DEC" w:rsidRDefault="003F5DEC" w:rsidP="000350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мероприятий: 11</w:t>
            </w:r>
          </w:p>
        </w:tc>
        <w:tc>
          <w:tcPr>
            <w:tcW w:w="8918" w:type="dxa"/>
            <w:gridSpan w:val="3"/>
          </w:tcPr>
          <w:p w:rsidR="003F5DEC" w:rsidRDefault="003F5DEC" w:rsidP="0003502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человек: 402</w:t>
            </w:r>
          </w:p>
        </w:tc>
      </w:tr>
    </w:tbl>
    <w:p w:rsidR="003F5DEC" w:rsidRDefault="003F5DEC" w:rsidP="008825D3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5DEC" w:rsidRPr="005C7F4E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C7F4E">
        <w:rPr>
          <w:rFonts w:ascii="Times New Roman" w:hAnsi="Times New Roman" w:cs="Times New Roman"/>
          <w:sz w:val="28"/>
          <w:szCs w:val="28"/>
        </w:rPr>
        <w:t xml:space="preserve">          В рамках месячника военно – патриотического воспитания</w:t>
      </w:r>
      <w:r w:rsidRPr="005C7F4E">
        <w:rPr>
          <w:rFonts w:ascii="Times New Roman" w:hAnsi="Times New Roman" w:cs="Times New Roman"/>
        </w:rPr>
        <w:t xml:space="preserve"> </w:t>
      </w:r>
      <w:r w:rsidRPr="005C7F4E">
        <w:rPr>
          <w:rFonts w:ascii="Times New Roman" w:hAnsi="Times New Roman" w:cs="Times New Roman"/>
          <w:sz w:val="28"/>
          <w:szCs w:val="28"/>
        </w:rPr>
        <w:t>«Овеяна славой родная Кубань»</w:t>
      </w:r>
      <w:r w:rsidRPr="005C7F4E">
        <w:rPr>
          <w:rFonts w:ascii="Times New Roman" w:hAnsi="Times New Roman" w:cs="Times New Roman"/>
        </w:rPr>
        <w:t xml:space="preserve"> </w:t>
      </w:r>
      <w:r w:rsidRPr="005C7F4E">
        <w:rPr>
          <w:rFonts w:ascii="Times New Roman" w:hAnsi="Times New Roman" w:cs="Times New Roman"/>
          <w:sz w:val="28"/>
          <w:szCs w:val="28"/>
        </w:rPr>
        <w:t>22 февраля в 10 часов</w:t>
      </w:r>
      <w:r w:rsidRPr="005C7F4E">
        <w:rPr>
          <w:rFonts w:ascii="Times New Roman" w:hAnsi="Times New Roman" w:cs="Times New Roman"/>
        </w:rPr>
        <w:t xml:space="preserve"> </w:t>
      </w:r>
      <w:r w:rsidRPr="005C7F4E">
        <w:rPr>
          <w:rFonts w:ascii="Times New Roman" w:hAnsi="Times New Roman" w:cs="Times New Roman"/>
          <w:sz w:val="28"/>
          <w:szCs w:val="28"/>
        </w:rPr>
        <w:t>прошло мероприятие:</w:t>
      </w:r>
      <w:r w:rsidRPr="005C7F4E">
        <w:rPr>
          <w:rFonts w:ascii="Times New Roman" w:hAnsi="Times New Roman" w:cs="Times New Roman"/>
        </w:rPr>
        <w:t xml:space="preserve"> </w:t>
      </w:r>
      <w:r w:rsidRPr="005C7F4E">
        <w:rPr>
          <w:rFonts w:ascii="Times New Roman" w:hAnsi="Times New Roman" w:cs="Times New Roman"/>
          <w:sz w:val="28"/>
          <w:szCs w:val="28"/>
        </w:rPr>
        <w:t>акция «Цветы ветерану».</w:t>
      </w:r>
    </w:p>
    <w:p w:rsidR="003F5DEC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5C7F4E">
        <w:rPr>
          <w:rFonts w:ascii="Times New Roman" w:hAnsi="Times New Roman" w:cs="Times New Roman"/>
          <w:sz w:val="28"/>
          <w:szCs w:val="28"/>
        </w:rPr>
        <w:t xml:space="preserve">           Работники МУК «КДЦ Среднечубуркского с/п» поздравили ветерана Великой Отечественной войны Солоницкого Н.К. с Днём Защитника Отечества, вручив цветы и поздравительную открытку с пожеланиями здоровья, мира и добра!</w:t>
      </w:r>
    </w:p>
    <w:p w:rsidR="003F5DEC" w:rsidRPr="005C7F4E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3F5DEC" w:rsidRDefault="003F5DEC" w:rsidP="005C7F4E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7B563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pt;height:123.75pt">
            <v:imagedata r:id="rId4" o:title=""/>
          </v:shape>
        </w:pict>
      </w:r>
    </w:p>
    <w:p w:rsidR="003F5DEC" w:rsidRDefault="003F5DEC" w:rsidP="008825D3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5DEC" w:rsidRPr="00834A9A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7 мая в 10 часов у мемориала «Вечная слава героям» состоялось мероприятие «Автопробег  ветеранов», посвященный  Дню победы. В мероприятии приняли участие ветераны Великой Отечественной войны, ветераны Локальных войн, ученики и учителя МБОУ СОШ № 26, жители хутора.  В своём выступлении ученики 4 класса поприветствовали и поблагодарили ветеранов стихами, подарили цветы.</w:t>
      </w:r>
    </w:p>
    <w:p w:rsidR="003F5DEC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На мероприятии выступали почётные гости: Глава Среднечубуркского поселения Л.В.Чермонтеев и председатель Совета  ветеранов Т.И.Громыко.</w:t>
      </w:r>
    </w:p>
    <w:p w:rsidR="003F5DEC" w:rsidRDefault="003F5DEC" w:rsidP="005C7F4E">
      <w:pPr>
        <w:spacing w:after="0" w:line="240" w:lineRule="atLeast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присутствовало 147 человек.</w:t>
      </w:r>
    </w:p>
    <w:p w:rsidR="003F5DEC" w:rsidRPr="00811193" w:rsidRDefault="003F5DEC" w:rsidP="005C7F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4F7A54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54.5pt;height:116.25pt">
            <v:imagedata r:id="rId5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F7A54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54.5pt;height:116.25pt">
            <v:imagedata r:id="rId6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F7A54">
        <w:rPr>
          <w:rFonts w:ascii="Times New Roman" w:hAnsi="Times New Roman" w:cs="Times New Roman"/>
          <w:sz w:val="28"/>
          <w:szCs w:val="28"/>
        </w:rPr>
        <w:pict>
          <v:shape id="_x0000_i1028" type="#_x0000_t75" style="width:154.5pt;height:116.25pt">
            <v:imagedata r:id="rId7" o:title=""/>
          </v:shape>
        </w:pict>
      </w:r>
    </w:p>
    <w:p w:rsidR="003F5DEC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Pr="00AD04B8">
        <w:rPr>
          <w:rFonts w:ascii="Times New Roman" w:hAnsi="Times New Roman" w:cs="Times New Roman"/>
          <w:b/>
          <w:bCs/>
          <w:sz w:val="28"/>
          <w:szCs w:val="28"/>
        </w:rPr>
        <w:t>9 Мая, День Победы</w:t>
      </w:r>
      <w:r w:rsidRPr="00AD04B8">
        <w:rPr>
          <w:rFonts w:ascii="Times New Roman" w:hAnsi="Times New Roman" w:cs="Times New Roman"/>
          <w:sz w:val="28"/>
          <w:szCs w:val="28"/>
        </w:rPr>
        <w:t> - пожалуй, это один из самых грандиозных праздников на всем бывшем постсоветском пространстве. В этот день  проходят вечера памяти, концерты, торжественные линейки и другие мероприятия, на которых чествуют ветеранов, тех людей, которые прошли через эту страшную войну!</w:t>
      </w:r>
    </w:p>
    <w:p w:rsidR="003F5DEC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AD04B8">
        <w:rPr>
          <w:rFonts w:ascii="Times New Roman" w:hAnsi="Times New Roman" w:cs="Times New Roman"/>
          <w:sz w:val="28"/>
          <w:szCs w:val="28"/>
        </w:rPr>
        <w:t xml:space="preserve">9 мая в 10 часов </w:t>
      </w:r>
      <w:r>
        <w:rPr>
          <w:rFonts w:ascii="Times New Roman" w:hAnsi="Times New Roman" w:cs="Times New Roman"/>
          <w:sz w:val="28"/>
          <w:szCs w:val="28"/>
        </w:rPr>
        <w:t xml:space="preserve">у мемориала «Вечная слава героям» прошёл митинг-концерт, посвящённый Дню победы, который начался с шествия «Бессмертного полка» к мемориалу. </w:t>
      </w:r>
      <w:r w:rsidRPr="00AD04B8">
        <w:rPr>
          <w:rFonts w:ascii="Times New Roman" w:hAnsi="Times New Roman" w:cs="Times New Roman"/>
          <w:sz w:val="28"/>
          <w:szCs w:val="28"/>
        </w:rPr>
        <w:t>На мероприятии</w:t>
      </w:r>
      <w:r>
        <w:rPr>
          <w:rFonts w:ascii="Times New Roman" w:hAnsi="Times New Roman" w:cs="Times New Roman"/>
          <w:sz w:val="28"/>
          <w:szCs w:val="28"/>
        </w:rPr>
        <w:t xml:space="preserve"> присутствовали почетные гости: председатель Совета ветеранов Т.И.Громыко, генеральный директор ООО «Октябрь» А.Т.Рыжков, </w:t>
      </w:r>
      <w:r w:rsidRPr="00AD04B8">
        <w:rPr>
          <w:rFonts w:ascii="Times New Roman" w:hAnsi="Times New Roman" w:cs="Times New Roman"/>
          <w:sz w:val="28"/>
          <w:szCs w:val="28"/>
        </w:rPr>
        <w:t xml:space="preserve">жители  Среднечубуркского </w:t>
      </w:r>
      <w:r>
        <w:rPr>
          <w:rFonts w:ascii="Times New Roman" w:hAnsi="Times New Roman" w:cs="Times New Roman"/>
          <w:sz w:val="28"/>
          <w:szCs w:val="28"/>
        </w:rPr>
        <w:t xml:space="preserve">сельского </w:t>
      </w:r>
      <w:r w:rsidRPr="00AD04B8">
        <w:rPr>
          <w:rFonts w:ascii="Times New Roman" w:hAnsi="Times New Roman" w:cs="Times New Roman"/>
          <w:sz w:val="28"/>
          <w:szCs w:val="28"/>
        </w:rPr>
        <w:t xml:space="preserve">поселения  и учащиеся СОШ № 26.  </w:t>
      </w:r>
      <w:r>
        <w:rPr>
          <w:rFonts w:ascii="Times New Roman" w:hAnsi="Times New Roman" w:cs="Times New Roman"/>
          <w:sz w:val="28"/>
          <w:szCs w:val="28"/>
        </w:rPr>
        <w:t>В исполнении детской вокальной группы «Улыбка» и вокальной группы «Криницы» МУК «КДЦ Среднечубуркского с/п» (рук. И. Ремиз) прозвучали песни  о  в</w:t>
      </w:r>
      <w:r w:rsidRPr="00AD04B8">
        <w:rPr>
          <w:rFonts w:ascii="Times New Roman" w:hAnsi="Times New Roman" w:cs="Times New Roman"/>
          <w:sz w:val="28"/>
          <w:szCs w:val="28"/>
        </w:rPr>
        <w:t>ойне</w:t>
      </w:r>
      <w:r>
        <w:rPr>
          <w:rFonts w:ascii="Times New Roman" w:hAnsi="Times New Roman" w:cs="Times New Roman"/>
          <w:sz w:val="28"/>
          <w:szCs w:val="28"/>
        </w:rPr>
        <w:t>, о победе</w:t>
      </w:r>
      <w:r w:rsidRPr="00AD04B8">
        <w:rPr>
          <w:rFonts w:ascii="Times New Roman" w:hAnsi="Times New Roman" w:cs="Times New Roman"/>
          <w:sz w:val="28"/>
          <w:szCs w:val="28"/>
        </w:rPr>
        <w:t>.</w:t>
      </w:r>
    </w:p>
    <w:p w:rsidR="003F5DEC" w:rsidRPr="00AD04B8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В исполнении участников кружка художественного слова (рук. В. Чепурная) прозвучали стихи на военную тему. Закончилось мероприятие возложением цветов к памятнику и общей фотографией на память.</w:t>
      </w:r>
    </w:p>
    <w:p w:rsidR="003F5DEC" w:rsidRPr="00AD04B8" w:rsidRDefault="003F5DEC" w:rsidP="005C7F4E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На мероприятии присутствовало </w:t>
      </w:r>
      <w:r w:rsidRPr="00AD04B8">
        <w:rPr>
          <w:rFonts w:ascii="Times New Roman" w:hAnsi="Times New Roman" w:cs="Times New Roman"/>
          <w:sz w:val="28"/>
          <w:szCs w:val="28"/>
        </w:rPr>
        <w:t>168 человек.</w:t>
      </w:r>
    </w:p>
    <w:p w:rsidR="003F5DEC" w:rsidRPr="00A978EA" w:rsidRDefault="003F5DEC" w:rsidP="005C7F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13C51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in;height:96pt">
            <v:imagedata r:id="rId8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13C51">
        <w:rPr>
          <w:rFonts w:ascii="Times New Roman" w:hAnsi="Times New Roman" w:cs="Times New Roman"/>
          <w:sz w:val="28"/>
          <w:szCs w:val="28"/>
        </w:rPr>
        <w:pict>
          <v:shape id="_x0000_i1030" type="#_x0000_t75" style="width:154.5pt;height:103.5pt">
            <v:imagedata r:id="rId9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13C51">
        <w:rPr>
          <w:rFonts w:ascii="Times New Roman" w:hAnsi="Times New Roman" w:cs="Times New Roman"/>
          <w:sz w:val="28"/>
          <w:szCs w:val="28"/>
        </w:rPr>
        <w:pict>
          <v:shape id="_x0000_i1031" type="#_x0000_t75" style="width:154.5pt;height:103.5pt">
            <v:imagedata r:id="rId10" o:title=""/>
          </v:shape>
        </w:pict>
      </w:r>
    </w:p>
    <w:p w:rsidR="003F5DEC" w:rsidRDefault="003F5DEC" w:rsidP="008825D3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5DEC" w:rsidRPr="008825D3" w:rsidRDefault="003F5DEC" w:rsidP="008825D3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8825D3">
        <w:rPr>
          <w:rFonts w:ascii="Times New Roman" w:hAnsi="Times New Roman" w:cs="Times New Roman"/>
          <w:sz w:val="24"/>
          <w:szCs w:val="24"/>
        </w:rPr>
        <w:t xml:space="preserve">Директор МУК «КДЦ </w:t>
      </w:r>
    </w:p>
    <w:p w:rsidR="003F5DEC" w:rsidRPr="008825D3" w:rsidRDefault="003F5DEC" w:rsidP="008825D3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8825D3">
        <w:rPr>
          <w:rFonts w:ascii="Times New Roman" w:hAnsi="Times New Roman" w:cs="Times New Roman"/>
          <w:sz w:val="24"/>
          <w:szCs w:val="24"/>
        </w:rPr>
        <w:t xml:space="preserve">Среднечубуркского с/п»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8825D3">
        <w:rPr>
          <w:rFonts w:ascii="Times New Roman" w:hAnsi="Times New Roman" w:cs="Times New Roman"/>
          <w:sz w:val="24"/>
          <w:szCs w:val="24"/>
        </w:rPr>
        <w:t xml:space="preserve">    Е.А.Пономарёва</w:t>
      </w:r>
    </w:p>
    <w:sectPr w:rsidR="003F5DEC" w:rsidRPr="008825D3" w:rsidSect="005C7F4E">
      <w:pgSz w:w="16838" w:h="11906" w:orient="landscape"/>
      <w:pgMar w:top="1134" w:right="1134" w:bottom="28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drawingGridHorizontalSpacing w:val="12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616F0"/>
    <w:rsid w:val="0003502D"/>
    <w:rsid w:val="0005690F"/>
    <w:rsid w:val="000822D9"/>
    <w:rsid w:val="00087429"/>
    <w:rsid w:val="000973E4"/>
    <w:rsid w:val="000B42AE"/>
    <w:rsid w:val="000C6891"/>
    <w:rsid w:val="0011589D"/>
    <w:rsid w:val="00156916"/>
    <w:rsid w:val="00180788"/>
    <w:rsid w:val="0019692D"/>
    <w:rsid w:val="001A7E92"/>
    <w:rsid w:val="00205752"/>
    <w:rsid w:val="00213B53"/>
    <w:rsid w:val="002616F0"/>
    <w:rsid w:val="002E5EE4"/>
    <w:rsid w:val="00313C51"/>
    <w:rsid w:val="00316FDA"/>
    <w:rsid w:val="0032008B"/>
    <w:rsid w:val="003E7958"/>
    <w:rsid w:val="003F5DEC"/>
    <w:rsid w:val="004941BA"/>
    <w:rsid w:val="004F12E0"/>
    <w:rsid w:val="004F7A54"/>
    <w:rsid w:val="0050790F"/>
    <w:rsid w:val="005C7F4E"/>
    <w:rsid w:val="00660045"/>
    <w:rsid w:val="0066312D"/>
    <w:rsid w:val="006A76E4"/>
    <w:rsid w:val="006D3A17"/>
    <w:rsid w:val="007063F3"/>
    <w:rsid w:val="007B5638"/>
    <w:rsid w:val="00811193"/>
    <w:rsid w:val="00834A9A"/>
    <w:rsid w:val="00846BF8"/>
    <w:rsid w:val="00850AE0"/>
    <w:rsid w:val="00854315"/>
    <w:rsid w:val="00855383"/>
    <w:rsid w:val="008825D3"/>
    <w:rsid w:val="0091510A"/>
    <w:rsid w:val="00953A12"/>
    <w:rsid w:val="00997365"/>
    <w:rsid w:val="00A56AF4"/>
    <w:rsid w:val="00A82D6E"/>
    <w:rsid w:val="00A978EA"/>
    <w:rsid w:val="00AD04B8"/>
    <w:rsid w:val="00AE0DDD"/>
    <w:rsid w:val="00AE6AF4"/>
    <w:rsid w:val="00B83D00"/>
    <w:rsid w:val="00BA30B6"/>
    <w:rsid w:val="00BB6418"/>
    <w:rsid w:val="00BB691E"/>
    <w:rsid w:val="00C20945"/>
    <w:rsid w:val="00C3389D"/>
    <w:rsid w:val="00C64DA2"/>
    <w:rsid w:val="00C6791B"/>
    <w:rsid w:val="00C97AF3"/>
    <w:rsid w:val="00CC68D5"/>
    <w:rsid w:val="00CE6899"/>
    <w:rsid w:val="00D73C1A"/>
    <w:rsid w:val="00DA2DCB"/>
    <w:rsid w:val="00DF20F4"/>
    <w:rsid w:val="00E14D5C"/>
    <w:rsid w:val="00EF2F12"/>
    <w:rsid w:val="00F27CAC"/>
    <w:rsid w:val="00F476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16F0"/>
    <w:pPr>
      <w:spacing w:after="200" w:line="276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616F0"/>
    <w:rPr>
      <w:rFonts w:ascii="Calibri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60</TotalTime>
  <Pages>3</Pages>
  <Words>776</Words>
  <Characters>4428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ДК</cp:lastModifiedBy>
  <cp:revision>14</cp:revision>
  <dcterms:created xsi:type="dcterms:W3CDTF">2017-12-13T08:03:00Z</dcterms:created>
  <dcterms:modified xsi:type="dcterms:W3CDTF">2018-07-24T07:02:00Z</dcterms:modified>
</cp:coreProperties>
</file>