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5D49" w:rsidRPr="001953A0" w:rsidRDefault="00C05D49" w:rsidP="001953A0">
      <w:pPr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Утверждаю:</w:t>
      </w:r>
    </w:p>
    <w:p w:rsidR="00C05D49" w:rsidRPr="001953A0" w:rsidRDefault="00C05D49" w:rsidP="001953A0">
      <w:pPr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</w:rPr>
      </w:pPr>
      <w:r w:rsidRPr="001953A0">
        <w:rPr>
          <w:rFonts w:ascii="Times New Roman" w:hAnsi="Times New Roman" w:cs="Times New Roman"/>
          <w:sz w:val="28"/>
          <w:szCs w:val="28"/>
        </w:rPr>
        <w:t>Директор МУК «КДЦ</w:t>
      </w:r>
      <w:r w:rsidRPr="001953A0">
        <w:rPr>
          <w:rFonts w:ascii="Times New Roman" w:hAnsi="Times New Roman" w:cs="Times New Roman"/>
          <w:sz w:val="28"/>
          <w:szCs w:val="28"/>
        </w:rPr>
        <w:br/>
        <w:t>Среднечубуркского с/п»</w:t>
      </w:r>
    </w:p>
    <w:p w:rsidR="00C05D49" w:rsidRPr="001953A0" w:rsidRDefault="00C05D49" w:rsidP="001953A0">
      <w:pPr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</w:rPr>
      </w:pPr>
      <w:r w:rsidRPr="001953A0">
        <w:rPr>
          <w:rFonts w:ascii="Times New Roman" w:hAnsi="Times New Roman" w:cs="Times New Roman"/>
          <w:sz w:val="28"/>
          <w:szCs w:val="28"/>
        </w:rPr>
        <w:t>Е.А.Пономарев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C05D49" w:rsidRPr="001953A0" w:rsidRDefault="00C05D49" w:rsidP="0091305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05D49" w:rsidRDefault="00C05D49" w:rsidP="001953A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C05D49" w:rsidRDefault="00C05D49" w:rsidP="001953A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C05D49" w:rsidRDefault="00C05D49" w:rsidP="001953A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C05D49" w:rsidRDefault="00C05D49" w:rsidP="001953A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1953A0">
        <w:rPr>
          <w:rFonts w:ascii="Times New Roman" w:hAnsi="Times New Roman" w:cs="Times New Roman"/>
          <w:sz w:val="28"/>
          <w:szCs w:val="28"/>
        </w:rPr>
        <w:t>ОТЧЕТ</w:t>
      </w:r>
    </w:p>
    <w:p w:rsidR="00C05D49" w:rsidRDefault="00C05D49" w:rsidP="001953A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1953A0">
        <w:rPr>
          <w:rFonts w:ascii="Times New Roman" w:hAnsi="Times New Roman" w:cs="Times New Roman"/>
          <w:sz w:val="28"/>
          <w:szCs w:val="28"/>
        </w:rPr>
        <w:t>МУК «КДЦ Среднечубуркского сельского поселения»</w:t>
      </w:r>
    </w:p>
    <w:p w:rsidR="00C05D49" w:rsidRPr="001953A0" w:rsidRDefault="00C05D49" w:rsidP="001953A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1953A0">
        <w:rPr>
          <w:rFonts w:ascii="Times New Roman" w:hAnsi="Times New Roman" w:cs="Times New Roman"/>
          <w:sz w:val="28"/>
          <w:szCs w:val="28"/>
        </w:rPr>
        <w:t>об участи</w:t>
      </w:r>
      <w:r>
        <w:rPr>
          <w:rFonts w:ascii="Times New Roman" w:hAnsi="Times New Roman" w:cs="Times New Roman"/>
          <w:sz w:val="28"/>
          <w:szCs w:val="28"/>
        </w:rPr>
        <w:t>и в районном смотре-конкурсе   а</w:t>
      </w:r>
      <w:r w:rsidRPr="001953A0">
        <w:rPr>
          <w:rFonts w:ascii="Times New Roman" w:hAnsi="Times New Roman" w:cs="Times New Roman"/>
          <w:sz w:val="28"/>
          <w:szCs w:val="28"/>
        </w:rPr>
        <w:t>гитбригад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953A0">
        <w:rPr>
          <w:rFonts w:ascii="Times New Roman" w:hAnsi="Times New Roman" w:cs="Times New Roman"/>
          <w:sz w:val="28"/>
          <w:szCs w:val="28"/>
        </w:rPr>
        <w:t xml:space="preserve"> посвященный 100 летию  Всенародного ленинского коммунистического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53A0">
        <w:rPr>
          <w:rFonts w:ascii="Times New Roman" w:hAnsi="Times New Roman" w:cs="Times New Roman"/>
          <w:sz w:val="28"/>
          <w:szCs w:val="28"/>
        </w:rPr>
        <w:t>союза молодёжи.  «Юность комсомольская моя»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05D49" w:rsidRDefault="00C05D49" w:rsidP="00246BD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5D49" w:rsidRPr="001953A0" w:rsidRDefault="00C05D49" w:rsidP="001953A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19 июня 2018 года в 10 часов на сцене Ильинского КДЦ состоялся</w:t>
      </w:r>
      <w:r w:rsidRPr="001953A0">
        <w:rPr>
          <w:rFonts w:ascii="Times New Roman" w:hAnsi="Times New Roman" w:cs="Times New Roman"/>
          <w:sz w:val="28"/>
          <w:szCs w:val="28"/>
        </w:rPr>
        <w:t xml:space="preserve"> см</w:t>
      </w:r>
      <w:r>
        <w:rPr>
          <w:rFonts w:ascii="Times New Roman" w:hAnsi="Times New Roman" w:cs="Times New Roman"/>
          <w:sz w:val="28"/>
          <w:szCs w:val="28"/>
        </w:rPr>
        <w:t>отр – конкурс агитбригад. Наша а</w:t>
      </w:r>
      <w:r w:rsidRPr="001953A0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итбригада «РУБИКОН»  подготовила и показала</w:t>
      </w:r>
      <w:r w:rsidRPr="001953A0">
        <w:rPr>
          <w:rFonts w:ascii="Times New Roman" w:hAnsi="Times New Roman" w:cs="Times New Roman"/>
          <w:sz w:val="28"/>
          <w:szCs w:val="28"/>
        </w:rPr>
        <w:t xml:space="preserve">  программу «Кто если не мы?»</w:t>
      </w:r>
    </w:p>
    <w:p w:rsidR="00C05D49" w:rsidRPr="001953A0" w:rsidRDefault="00C05D49" w:rsidP="001953A0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7F7F6"/>
        </w:rPr>
        <w:t xml:space="preserve">              </w:t>
      </w:r>
      <w:r w:rsidRPr="001953A0">
        <w:rPr>
          <w:rFonts w:ascii="Times New Roman" w:hAnsi="Times New Roman" w:cs="Times New Roman"/>
          <w:color w:val="000000"/>
          <w:sz w:val="28"/>
          <w:szCs w:val="28"/>
          <w:shd w:val="clear" w:color="auto" w:fill="F7F7F6"/>
        </w:rPr>
        <w:t>История комсомола - это значительная часть истории всей нашей страны - ведь комсомол оставил неизгладимый след в истории СССР, России, стран СНГ и других бывших союзных республик.</w:t>
      </w:r>
    </w:p>
    <w:p w:rsidR="00C05D49" w:rsidRPr="001953A0" w:rsidRDefault="00C05D49" w:rsidP="001953A0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</w:t>
      </w:r>
      <w:r w:rsidRPr="001953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Комсомол - это мощная организация. Он формировал человека, его личностные качества. Здесь утверждались взгляды на жизнь в разные эпохи. Был написан свой Устав, который обязательно должен выполняться каждым членом организации. Существовала своя атрибутика: комсомольский значок и комсомольский билет. Комсомол - это тот фундамент, который формировал советского человека.  </w:t>
      </w:r>
    </w:p>
    <w:p w:rsidR="00C05D49" w:rsidRPr="001953A0" w:rsidRDefault="00C05D49" w:rsidP="001953A0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</w:t>
      </w:r>
      <w:r w:rsidRPr="001953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Комсомольцы героически сражались с фашистами ценою своей жизни во время Великой отечественной войны, так велик был их патриотизм!</w:t>
      </w:r>
    </w:p>
    <w:p w:rsidR="00C05D49" w:rsidRPr="001953A0" w:rsidRDefault="00C05D49" w:rsidP="001953A0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953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  <w:r w:rsidRPr="001953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Комсомол направил все усилия на восстановление разрушенного в годы войны народного хозяйства. Юноши и девушки участвовали в активном восстановлении заводов, железных дорог страны.  </w:t>
      </w:r>
      <w:r w:rsidRPr="001953A0">
        <w:rPr>
          <w:rFonts w:ascii="Times New Roman" w:hAnsi="Times New Roman" w:cs="Times New Roman"/>
          <w:sz w:val="28"/>
          <w:szCs w:val="28"/>
        </w:rPr>
        <w:t xml:space="preserve">29 октября </w:t>
      </w:r>
      <w:r w:rsidRPr="001953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2018 году комсомолу исполняется  сто лет. Наша агитбригада поздравила бывших комсомольцев со столь важным событием в истории ВЛКСМ.</w:t>
      </w:r>
    </w:p>
    <w:p w:rsidR="00C05D49" w:rsidRDefault="00C05D49" w:rsidP="001953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C05D49" w:rsidRDefault="00C05D49" w:rsidP="0032480F">
      <w:pPr>
        <w:rPr>
          <w:rFonts w:ascii="Times New Roman" w:hAnsi="Times New Roman" w:cs="Times New Roman"/>
          <w:sz w:val="24"/>
          <w:szCs w:val="24"/>
        </w:rPr>
      </w:pPr>
      <w:r w:rsidRPr="009B3C51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6.75pt;height:162pt">
            <v:imagedata r:id="rId4" o:title=""/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9B3C51">
        <w:rPr>
          <w:rFonts w:ascii="Times New Roman" w:hAnsi="Times New Roman" w:cs="Times New Roman"/>
          <w:sz w:val="24"/>
          <w:szCs w:val="24"/>
        </w:rPr>
        <w:pict>
          <v:shape id="_x0000_i1026" type="#_x0000_t75" style="width:225pt;height:126.75pt">
            <v:imagedata r:id="rId5" o:title=""/>
          </v:shape>
        </w:pict>
      </w:r>
    </w:p>
    <w:p w:rsidR="00C05D49" w:rsidRPr="0032480F" w:rsidRDefault="00C05D49" w:rsidP="0032480F">
      <w:pPr>
        <w:rPr>
          <w:rFonts w:ascii="Times New Roman" w:hAnsi="Times New Roman" w:cs="Times New Roman"/>
          <w:sz w:val="24"/>
          <w:szCs w:val="24"/>
        </w:rPr>
      </w:pPr>
      <w:r w:rsidRPr="0032480F">
        <w:rPr>
          <w:rFonts w:ascii="Times New Roman" w:hAnsi="Times New Roman" w:cs="Times New Roman"/>
          <w:sz w:val="28"/>
          <w:szCs w:val="28"/>
        </w:rPr>
        <w:t xml:space="preserve">Культорганизатор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32480F">
        <w:rPr>
          <w:rFonts w:ascii="Times New Roman" w:hAnsi="Times New Roman" w:cs="Times New Roman"/>
          <w:sz w:val="28"/>
          <w:szCs w:val="28"/>
        </w:rPr>
        <w:t>В.И.Чепурная</w:t>
      </w:r>
    </w:p>
    <w:sectPr w:rsidR="00C05D49" w:rsidRPr="0032480F" w:rsidSect="0032480F">
      <w:pgSz w:w="11906" w:h="16838"/>
      <w:pgMar w:top="1134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305E"/>
    <w:rsid w:val="001953A0"/>
    <w:rsid w:val="00246BDC"/>
    <w:rsid w:val="002B47B5"/>
    <w:rsid w:val="0032480F"/>
    <w:rsid w:val="005F2911"/>
    <w:rsid w:val="0091305E"/>
    <w:rsid w:val="00914EDC"/>
    <w:rsid w:val="009B3C51"/>
    <w:rsid w:val="00AB737B"/>
    <w:rsid w:val="00C05D49"/>
    <w:rsid w:val="00C106BA"/>
    <w:rsid w:val="00C773C6"/>
    <w:rsid w:val="00E425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737B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44</TotalTime>
  <Pages>1</Pages>
  <Words>244</Words>
  <Characters>1394</Characters>
  <Application>Microsoft Office Outlook</Application>
  <DocSecurity>0</DocSecurity>
  <Lines>0</Lines>
  <Paragraphs>0</Paragraphs>
  <ScaleCrop>false</ScaleCrop>
  <Company>ДК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ДК</cp:lastModifiedBy>
  <cp:revision>7</cp:revision>
  <dcterms:created xsi:type="dcterms:W3CDTF">2018-06-20T10:36:00Z</dcterms:created>
  <dcterms:modified xsi:type="dcterms:W3CDTF">2018-06-26T07:09:00Z</dcterms:modified>
</cp:coreProperties>
</file>