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A8B" w:rsidRDefault="00DB4A8B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DB4A8B" w:rsidRDefault="00DB4A8B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4A8B" w:rsidRDefault="00DB4A8B">
      <w:pPr>
        <w:jc w:val="right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Утверждаю:</w:t>
      </w:r>
    </w:p>
    <w:p w:rsidR="00DB4A8B" w:rsidRDefault="00DB4A8B">
      <w:pPr>
        <w:jc w:val="right"/>
      </w:pPr>
      <w:r>
        <w:rPr>
          <w:rFonts w:ascii="Times New Roman" w:hAnsi="Times New Roman" w:cs="Times New Roman"/>
          <w:color w:val="000000"/>
          <w:sz w:val="28"/>
          <w:szCs w:val="28"/>
        </w:rPr>
        <w:t>Директор МУК "КДЦ</w:t>
      </w:r>
    </w:p>
    <w:p w:rsidR="00DB4A8B" w:rsidRDefault="00DB4A8B">
      <w:pPr>
        <w:jc w:val="right"/>
      </w:pPr>
      <w:r>
        <w:rPr>
          <w:rFonts w:ascii="Times New Roman" w:hAnsi="Times New Roman" w:cs="Times New Roman"/>
          <w:color w:val="000000"/>
          <w:sz w:val="28"/>
          <w:szCs w:val="28"/>
        </w:rPr>
        <w:t>Среднечубуркского с/п"</w:t>
      </w:r>
    </w:p>
    <w:p w:rsidR="00DB4A8B" w:rsidRDefault="00DB4A8B">
      <w:pPr>
        <w:jc w:val="right"/>
      </w:pPr>
      <w:r>
        <w:rPr>
          <w:rFonts w:ascii="Times New Roman" w:hAnsi="Times New Roman" w:cs="Times New Roman"/>
          <w:color w:val="000000"/>
          <w:sz w:val="28"/>
          <w:szCs w:val="28"/>
        </w:rPr>
        <w:t>Е.А.Пономарёва</w:t>
      </w:r>
    </w:p>
    <w:p w:rsidR="00DB4A8B" w:rsidRPr="00294A57" w:rsidRDefault="00DB4A8B" w:rsidP="00294A57">
      <w:pPr>
        <w:tabs>
          <w:tab w:val="left" w:pos="918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294A57">
        <w:rPr>
          <w:rFonts w:ascii="Times New Roman" w:hAnsi="Times New Roman" w:cs="Times New Roman"/>
          <w:sz w:val="28"/>
          <w:szCs w:val="28"/>
        </w:rPr>
        <w:t>22.12.2017 год.</w:t>
      </w:r>
    </w:p>
    <w:p w:rsidR="00DB4A8B" w:rsidRDefault="00DB4A8B"/>
    <w:p w:rsidR="00DB4A8B" w:rsidRDefault="00DB4A8B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4A8B" w:rsidRDefault="00DB4A8B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4A8B" w:rsidRDefault="00DB4A8B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4A8B" w:rsidRDefault="00DB4A8B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4A8B" w:rsidRDefault="00DB4A8B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4A8B" w:rsidRDefault="00DB4A8B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Отчёт о работе</w:t>
      </w:r>
    </w:p>
    <w:p w:rsidR="00DB4A8B" w:rsidRDefault="00DB4A8B" w:rsidP="00294A57">
      <w:pPr>
        <w:jc w:val="center"/>
      </w:pPr>
      <w:r>
        <w:rPr>
          <w:rFonts w:ascii="Times New Roman" w:hAnsi="Times New Roman" w:cs="Times New Roman"/>
          <w:color w:val="000000"/>
          <w:sz w:val="28"/>
          <w:szCs w:val="28"/>
        </w:rPr>
        <w:t>с молодёжью и подростками в возрасте от 14 до 25 лет</w:t>
      </w:r>
    </w:p>
    <w:p w:rsidR="00DB4A8B" w:rsidRDefault="00DB4A8B">
      <w:pPr>
        <w:jc w:val="center"/>
      </w:pPr>
      <w:r>
        <w:rPr>
          <w:rFonts w:ascii="Times New Roman" w:hAnsi="Times New Roman" w:cs="Times New Roman"/>
          <w:color w:val="000000"/>
          <w:sz w:val="28"/>
          <w:szCs w:val="28"/>
        </w:rPr>
        <w:t>МУК «Культурно-досуговый центр</w:t>
      </w:r>
    </w:p>
    <w:p w:rsidR="00DB4A8B" w:rsidRDefault="00DB4A8B">
      <w:pPr>
        <w:jc w:val="center"/>
      </w:pPr>
      <w:r>
        <w:rPr>
          <w:rFonts w:ascii="Times New Roman" w:hAnsi="Times New Roman" w:cs="Times New Roman"/>
          <w:color w:val="000000"/>
          <w:sz w:val="28"/>
          <w:szCs w:val="28"/>
        </w:rPr>
        <w:t>Среднечубуркского сельского поселения»</w:t>
      </w:r>
    </w:p>
    <w:p w:rsidR="00DB4A8B" w:rsidRDefault="00DB4A8B">
      <w:pPr>
        <w:jc w:val="center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  2017 год</w:t>
      </w:r>
    </w:p>
    <w:p w:rsidR="00DB4A8B" w:rsidRDefault="00DB4A8B">
      <w:pPr>
        <w:jc w:val="center"/>
      </w:pPr>
    </w:p>
    <w:tbl>
      <w:tblPr>
        <w:tblW w:w="10704" w:type="dxa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50"/>
        <w:gridCol w:w="4520"/>
        <w:gridCol w:w="1275"/>
        <w:gridCol w:w="1477"/>
        <w:gridCol w:w="826"/>
        <w:gridCol w:w="2056"/>
      </w:tblGrid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DB4A8B" w:rsidRPr="00294A57" w:rsidRDefault="00DB4A8B" w:rsidP="00294A57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и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время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проведения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Тематическая дискотека "Святое дело Родине служить"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21.01.17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 час.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КДЦ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Пономарёва Е.А.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Круглый стол  «Наркомания стучится в каждый дом», с показом видеоролика «Альбом».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27.01.17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час.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сош №26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Чепурная В.И.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 вечер танцев «День студента»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 час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КДЦ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Пономарёва Е.А.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"Нам никогда не забыть страшные годы войны"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10.02.17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час.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музейная комната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Литвинова Г.П.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«Не опоздай на помощь другу» с показом видеоролика «Береги себя» (Кубанькино)</w:t>
            </w: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09.03.17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час.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сош №26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Усова Т.В.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Выставки, беседы, викторины. «Неделя детской и юношеской книги»</w:t>
            </w: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25.03.-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30.03.17 г.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Усова Т.В.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Спортивное мероприятие - День здоровья «Спорт и Я» с  показом видеоролика «Анимация».   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31.03.17 г.  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час.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Спортзал 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сош №26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Воронин Е.И.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Чепурная В.И.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Выставка-экскурсия "Листая прошлого страницы"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20.05.17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час.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музейная комната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Литвинова Г.П.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Тематическая дискотека "Кубанский перепляс"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20.05.17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 час.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КДЦ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Пономарёва Е.А.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Тематическая дискотека для молодёжи «Молодёжь - против!».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10.06.17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ч 30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КДЦ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Пономарёва Е.А.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журнал "Осторожно! Наркомания. Спайс."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29.06.17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час.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КДЦ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Чепурная В.И.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Футбол "Сош №20-сош №26"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09.07.17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 час.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стадион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Воронин Е.И.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Тематическая дискотека для молодёжи «Молод.ру»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5.07.17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ч 30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КДЦ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Пономарёва Е.А.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Футбол "Средние Чубурки-сош №26"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22.07.17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 час.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стадион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Воронин Е.И.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Тематическая дискотека для молодёжи «Стоп наркотик!» АНТИНАРКО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12.08.17 г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ч 30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КДЦ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Пономарёва Е.А.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Познавательная программа "Здоровое поколение – здоровая Россия!»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27.08.17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 час.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КДЦ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Чепурная В.И.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Спортивные соревнования, посвящённые  Всероссийскому дню трезвости «Вперёд за здоровьем!»  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 час.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стадион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Воронин Е.И.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Праздничная дискотека "С Днём Рождения родимый край!"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16.09.17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час.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КДЦ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Пономарёва Е.А.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Соревнования по дартсу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18.09.17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16.30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КДЦ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Воронин Е.И.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Ручной мяч "Октябрь-Новая Победа"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30.09.17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 час.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сош №20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Воронин Е.И.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 информации "3 октября-День борьбы с алкоголизмом" с показом видеоролика "О вреде алкоголя"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03.10.17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час.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КДЦ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Пономарёва Е.А.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Армспорт. Первенство улиц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06.10.17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 час.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спортзал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сош №26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Воронин Е.И.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«Народно-прикладное искусство».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04.11.17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 час.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музейная комната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Литвинова Г.П.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«Этой силе имя есть -Россия» День народного единства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04.11.17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 час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Усова Т.В.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Танцевальный вечер "Мы вместе"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04.11.17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час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КДЦ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Пономарёва Е.А.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здоровья «Стиль жизни -здоровье»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показом видеоролика  «Спайсы и соли – БИЧ   МОЛОДЁЖИ», посвящённый Международному дню отказа от курения.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16.11.17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час.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СОШ №26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Чепурная В.И.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Развлекательное мероприятие «Мы выбираем спорт!»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23.11.17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 час.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спортзал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Воронин Е.И.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Урок истории: «День Конституции Российской Федерации».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sz w:val="24"/>
                <w:szCs w:val="24"/>
              </w:rPr>
              <w:t>12.12.17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sz w:val="24"/>
                <w:szCs w:val="24"/>
              </w:rPr>
              <w:t>10 час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сош №26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Литвинова Г.П.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Выставка «О нас еще истории страницы напишут». 215лет со дня рождения  А.И.Одоевского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sz w:val="24"/>
                <w:szCs w:val="24"/>
              </w:rPr>
              <w:t>13.12.-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sz w:val="24"/>
                <w:szCs w:val="24"/>
              </w:rPr>
              <w:t>20.12.17 г.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Усова Т.В.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"Лауреат Нобелевской премии А.И.Солженицын"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sz w:val="24"/>
                <w:szCs w:val="24"/>
              </w:rPr>
              <w:t>23.12.17 г.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sz w:val="24"/>
                <w:szCs w:val="24"/>
              </w:rPr>
              <w:t>11 час.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Усова Т.В.</w:t>
            </w:r>
          </w:p>
        </w:tc>
      </w:tr>
      <w:tr w:rsidR="00DB4A8B" w:rsidRPr="00294A5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Танцевальные вечера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sz w:val="24"/>
                <w:szCs w:val="24"/>
              </w:rPr>
              <w:t>по субботам</w:t>
            </w:r>
          </w:p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sz w:val="24"/>
                <w:szCs w:val="24"/>
              </w:rPr>
              <w:t>всего 46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КДЦ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789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A8B" w:rsidRPr="00294A57" w:rsidRDefault="00DB4A8B" w:rsidP="00294A5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4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Пономарёва Е.А.</w:t>
            </w:r>
          </w:p>
        </w:tc>
      </w:tr>
    </w:tbl>
    <w:p w:rsidR="00DB4A8B" w:rsidRPr="00294A57" w:rsidRDefault="00DB4A8B" w:rsidP="00294A57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DB4A8B" w:rsidRPr="00294A57" w:rsidRDefault="00DB4A8B" w:rsidP="00294A57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294A57">
        <w:rPr>
          <w:rFonts w:ascii="Times New Roman" w:hAnsi="Times New Roman" w:cs="Times New Roman"/>
          <w:sz w:val="28"/>
          <w:szCs w:val="28"/>
        </w:rPr>
        <w:t>Всего проведено 76 мероприятий, количество посетителей - 1286 человек</w:t>
      </w:r>
    </w:p>
    <w:p w:rsidR="00DB4A8B" w:rsidRDefault="00DB4A8B" w:rsidP="00294A57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DB4A8B" w:rsidRPr="004E77D8" w:rsidRDefault="00DB4A8B" w:rsidP="002D248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E77D8">
        <w:rPr>
          <w:rFonts w:ascii="Times New Roman" w:hAnsi="Times New Roman" w:cs="Times New Roman"/>
          <w:sz w:val="28"/>
          <w:szCs w:val="28"/>
        </w:rPr>
        <w:t>3 октября</w:t>
      </w:r>
      <w:r>
        <w:rPr>
          <w:rFonts w:ascii="Times New Roman" w:hAnsi="Times New Roman" w:cs="Times New Roman"/>
          <w:sz w:val="28"/>
          <w:szCs w:val="28"/>
        </w:rPr>
        <w:t>, в Д</w:t>
      </w:r>
      <w:r w:rsidRPr="004E77D8">
        <w:rPr>
          <w:rFonts w:ascii="Times New Roman" w:hAnsi="Times New Roman" w:cs="Times New Roman"/>
          <w:sz w:val="28"/>
          <w:szCs w:val="28"/>
        </w:rPr>
        <w:t>ень борьбы с алкоголизмом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E77D8">
        <w:rPr>
          <w:rFonts w:ascii="Times New Roman" w:hAnsi="Times New Roman" w:cs="Times New Roman"/>
          <w:sz w:val="28"/>
          <w:szCs w:val="28"/>
        </w:rPr>
        <w:t xml:space="preserve"> было проведено мероприятие</w:t>
      </w:r>
      <w:r>
        <w:rPr>
          <w:rFonts w:ascii="Times New Roman" w:hAnsi="Times New Roman" w:cs="Times New Roman"/>
          <w:sz w:val="28"/>
          <w:szCs w:val="28"/>
        </w:rPr>
        <w:t>: ч</w:t>
      </w:r>
      <w:r w:rsidRPr="004E77D8">
        <w:rPr>
          <w:rFonts w:ascii="Times New Roman" w:hAnsi="Times New Roman" w:cs="Times New Roman"/>
          <w:sz w:val="28"/>
          <w:szCs w:val="28"/>
        </w:rPr>
        <w:t>ас информации «Пьянство и алкоголизм»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4A8B" w:rsidRPr="004E77D8" w:rsidRDefault="00DB4A8B" w:rsidP="002D248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Pr="004E77D8">
        <w:rPr>
          <w:rFonts w:ascii="Times New Roman" w:hAnsi="Times New Roman" w:cs="Times New Roman"/>
          <w:b/>
          <w:bCs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77D8">
        <w:rPr>
          <w:rFonts w:ascii="Times New Roman" w:hAnsi="Times New Roman" w:cs="Times New Roman"/>
          <w:sz w:val="28"/>
          <w:szCs w:val="28"/>
        </w:rPr>
        <w:t>1. Донести до учащихся информацию о вреде алкоголя.</w:t>
      </w:r>
    </w:p>
    <w:p w:rsidR="00DB4A8B" w:rsidRPr="004E77D8" w:rsidRDefault="00DB4A8B" w:rsidP="002D248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4E77D8">
        <w:rPr>
          <w:rFonts w:ascii="Times New Roman" w:hAnsi="Times New Roman" w:cs="Times New Roman"/>
          <w:sz w:val="28"/>
          <w:szCs w:val="28"/>
        </w:rPr>
        <w:t>2. Разобраться с причинами, приводящими к употреблению алкоголя.</w:t>
      </w:r>
    </w:p>
    <w:p w:rsidR="00DB4A8B" w:rsidRPr="004E77D8" w:rsidRDefault="00DB4A8B" w:rsidP="002D248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4E77D8">
        <w:rPr>
          <w:rFonts w:ascii="Times New Roman" w:hAnsi="Times New Roman" w:cs="Times New Roman"/>
          <w:sz w:val="28"/>
          <w:szCs w:val="28"/>
        </w:rPr>
        <w:t>3. Призвать учащихся к отказу от употребления алкоголя.</w:t>
      </w:r>
    </w:p>
    <w:p w:rsidR="00DB4A8B" w:rsidRPr="004E77D8" w:rsidRDefault="00DB4A8B" w:rsidP="002D248D">
      <w:pPr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Pr="004E77D8">
        <w:rPr>
          <w:rFonts w:ascii="Times New Roman" w:hAnsi="Times New Roman" w:cs="Times New Roman"/>
          <w:b/>
          <w:bCs/>
          <w:sz w:val="28"/>
          <w:szCs w:val="28"/>
        </w:rPr>
        <w:t>Основная часть  мероприятия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B4A8B" w:rsidRPr="004E77D8" w:rsidRDefault="00DB4A8B" w:rsidP="002D248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E77D8">
        <w:rPr>
          <w:rFonts w:ascii="Times New Roman" w:hAnsi="Times New Roman" w:cs="Times New Roman"/>
          <w:sz w:val="28"/>
          <w:szCs w:val="28"/>
        </w:rPr>
        <w:t xml:space="preserve"> Что такое алкоголь и каково его влияние на человека.</w:t>
      </w:r>
    </w:p>
    <w:p w:rsidR="00DB4A8B" w:rsidRPr="004E77D8" w:rsidRDefault="00DB4A8B" w:rsidP="002D248D">
      <w:pPr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4E77D8">
        <w:rPr>
          <w:rFonts w:ascii="Times New Roman" w:hAnsi="Times New Roman" w:cs="Times New Roman"/>
          <w:b/>
          <w:bCs/>
          <w:sz w:val="28"/>
          <w:szCs w:val="28"/>
        </w:rPr>
        <w:t>Ребятам были заданы вопросы:</w:t>
      </w:r>
    </w:p>
    <w:p w:rsidR="00DB4A8B" w:rsidRPr="004E77D8" w:rsidRDefault="00DB4A8B" w:rsidP="002D248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E77D8">
        <w:rPr>
          <w:rFonts w:ascii="Times New Roman" w:hAnsi="Times New Roman" w:cs="Times New Roman"/>
          <w:sz w:val="28"/>
          <w:szCs w:val="28"/>
        </w:rPr>
        <w:t>Что происходит с людьми, когда они напиваются?</w:t>
      </w:r>
    </w:p>
    <w:p w:rsidR="00DB4A8B" w:rsidRDefault="00DB4A8B" w:rsidP="002D248D">
      <w:pPr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77D8">
        <w:rPr>
          <w:rFonts w:ascii="Times New Roman" w:hAnsi="Times New Roman" w:cs="Times New Roman"/>
          <w:sz w:val="28"/>
          <w:szCs w:val="28"/>
        </w:rPr>
        <w:t>А каковы, на ваш взгляд, причины, заставляющие молодых людей  употреблять алкогольные напитки? Действительно ли алкоголь помогает в решении проблем? Правильно ли я поступаю, употребляя алкоголь? Ответы</w:t>
      </w:r>
      <w:r>
        <w:rPr>
          <w:rFonts w:ascii="Times New Roman" w:hAnsi="Times New Roman" w:cs="Times New Roman"/>
          <w:sz w:val="28"/>
          <w:szCs w:val="28"/>
        </w:rPr>
        <w:t xml:space="preserve">  на вопросы  были самые разные,</w:t>
      </w:r>
      <w:r w:rsidRPr="004E77D8">
        <w:rPr>
          <w:rFonts w:ascii="Times New Roman" w:hAnsi="Times New Roman" w:cs="Times New Roman"/>
          <w:sz w:val="28"/>
          <w:szCs w:val="28"/>
        </w:rPr>
        <w:t xml:space="preserve"> но вывод был сделан один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E77D8">
        <w:rPr>
          <w:rFonts w:ascii="Times New Roman" w:hAnsi="Times New Roman" w:cs="Times New Roman"/>
          <w:sz w:val="28"/>
          <w:szCs w:val="28"/>
        </w:rPr>
        <w:t xml:space="preserve">  </w:t>
      </w:r>
      <w:r w:rsidRPr="004E77D8">
        <w:rPr>
          <w:rFonts w:ascii="Times New Roman" w:hAnsi="Times New Roman" w:cs="Times New Roman"/>
          <w:b/>
          <w:bCs/>
          <w:sz w:val="28"/>
          <w:szCs w:val="28"/>
        </w:rPr>
        <w:t>«Не будь легко</w:t>
      </w:r>
      <w:r>
        <w:rPr>
          <w:rFonts w:ascii="Times New Roman" w:hAnsi="Times New Roman" w:cs="Times New Roman"/>
          <w:b/>
          <w:bCs/>
          <w:sz w:val="28"/>
          <w:szCs w:val="28"/>
        </w:rPr>
        <w:t>мысленным. Помни о последствиях</w:t>
      </w:r>
      <w:r w:rsidRPr="004E77D8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B4A8B" w:rsidRPr="004E77D8" w:rsidRDefault="00DB4A8B" w:rsidP="002D248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E77D8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DB4A8B" w:rsidRPr="004E77D8" w:rsidRDefault="00DB4A8B" w:rsidP="002D248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4E77D8">
        <w:rPr>
          <w:rFonts w:ascii="Times New Roman" w:hAnsi="Times New Roman" w:cs="Times New Roman"/>
          <w:sz w:val="28"/>
          <w:szCs w:val="28"/>
        </w:rPr>
        <w:t xml:space="preserve">       </w:t>
      </w:r>
      <w:r w:rsidRPr="002D638E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195pt;height:109.5pt;visibility:visible">
            <v:imagedata r:id="rId6" o:title=""/>
          </v:shape>
        </w:pict>
      </w:r>
      <w:r w:rsidRPr="004E77D8">
        <w:rPr>
          <w:rFonts w:ascii="Times New Roman" w:hAnsi="Times New Roman" w:cs="Times New Roman"/>
          <w:sz w:val="28"/>
          <w:szCs w:val="28"/>
        </w:rPr>
        <w:t xml:space="preserve">    </w:t>
      </w:r>
      <w:r w:rsidRPr="002D638E">
        <w:rPr>
          <w:rFonts w:ascii="Times New Roman" w:hAnsi="Times New Roman" w:cs="Times New Roman"/>
          <w:noProof/>
          <w:sz w:val="28"/>
          <w:szCs w:val="28"/>
        </w:rPr>
        <w:pict>
          <v:shape id="Рисунок 4" o:spid="_x0000_i1026" type="#_x0000_t75" style="width:195.75pt;height:111pt;visibility:visible">
            <v:imagedata r:id="rId7" o:title=""/>
          </v:shape>
        </w:pict>
      </w:r>
    </w:p>
    <w:p w:rsidR="00DB4A8B" w:rsidRPr="00294A57" w:rsidRDefault="00DB4A8B" w:rsidP="00294A57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DB4A8B" w:rsidRDefault="00DB4A8B" w:rsidP="002D248D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B4A8B" w:rsidRDefault="00DB4A8B" w:rsidP="002D248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4 ноября 2017 года в МУК «КДЦ Среднечубуркского сельского поселения» прошло мероприятие, ставшее уже традиционным - </w:t>
      </w:r>
      <w:r w:rsidRPr="0043031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30319">
        <w:rPr>
          <w:rFonts w:ascii="Times New Roman" w:hAnsi="Times New Roman" w:cs="Times New Roman"/>
          <w:sz w:val="28"/>
          <w:szCs w:val="28"/>
        </w:rPr>
        <w:t xml:space="preserve"> ежегодн</w:t>
      </w:r>
      <w:r>
        <w:rPr>
          <w:rFonts w:ascii="Times New Roman" w:hAnsi="Times New Roman" w:cs="Times New Roman"/>
          <w:sz w:val="28"/>
          <w:szCs w:val="28"/>
        </w:rPr>
        <w:t>ая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культурно-образовательная акция «Ночь искусств».     </w:t>
      </w:r>
    </w:p>
    <w:p w:rsidR="00DB4A8B" w:rsidRDefault="00DB4A8B" w:rsidP="002D248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Цель мероприятия - воспитать чувство любви к своей малой родине и гордость за своих односельчан, а так же пробудить интерес к изучению истории  родного края.</w:t>
      </w:r>
    </w:p>
    <w:p w:rsidR="00DB4A8B" w:rsidRDefault="00DB4A8B" w:rsidP="002D248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Для каждого российского гражданина очень важно знать историю своей Родины. История – это память народа о том, кто мы, где наши корни, каков наш путь? Самое важное в изучении исторического прошлого своей Родины – это научиться любить её. А русским людям свойственна любовь к родному краю, где они родились и выросли. Эта любовь испокон века проявляется в их готовности защищать, не жалея жизни, своё Отечество от врагов.</w:t>
      </w:r>
    </w:p>
    <w:p w:rsidR="00DB4A8B" w:rsidRDefault="00DB4A8B" w:rsidP="002D248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 20 часов в фойе КДЦ Елена Александровна Пономарёва провела для молодёжи тематический вечер танцев под названием «Мы вместе!», посвящённый Дню народного единства.</w:t>
      </w:r>
    </w:p>
    <w:p w:rsidR="00DB4A8B" w:rsidRDefault="00DB4A8B" w:rsidP="002D248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 22 часа Ирина Валентиновна Ремиз предложила участникам мероприятия караоке-бар «Любимые песни поём вместе», где участники смогли проявить свои вокальные данные, исполняя полюбившиеся песни.</w:t>
      </w:r>
    </w:p>
    <w:p w:rsidR="00DB4A8B" w:rsidRPr="00F416FE" w:rsidRDefault="00DB4A8B" w:rsidP="002D248D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DB4A8B" w:rsidRDefault="00DB4A8B" w:rsidP="002D248D">
      <w:pPr>
        <w:spacing w:line="240" w:lineRule="atLeast"/>
        <w:ind w:right="-284"/>
        <w:rPr>
          <w:rFonts w:ascii="Times New Roman" w:hAnsi="Times New Roman" w:cs="Times New Roman"/>
          <w:sz w:val="28"/>
          <w:szCs w:val="28"/>
        </w:rPr>
      </w:pPr>
      <w:r w:rsidRPr="00B516BC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84.5pt;height:103.5pt">
            <v:imagedata r:id="rId8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516BC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84.5pt;height:103.5pt">
            <v:imagedata r:id="rId9" o:title=""/>
          </v:shape>
        </w:pict>
      </w:r>
    </w:p>
    <w:p w:rsidR="00DB4A8B" w:rsidRPr="00F12630" w:rsidRDefault="00DB4A8B" w:rsidP="002D248D">
      <w:pPr>
        <w:tabs>
          <w:tab w:val="center" w:pos="4819"/>
        </w:tabs>
        <w:spacing w:line="240" w:lineRule="atLeast"/>
        <w:ind w:right="-284"/>
        <w:rPr>
          <w:rFonts w:ascii="Times New Roman" w:hAnsi="Times New Roman" w:cs="Times New Roman"/>
          <w:sz w:val="24"/>
          <w:szCs w:val="24"/>
        </w:rPr>
      </w:pPr>
      <w:r w:rsidRPr="00F12630">
        <w:rPr>
          <w:rFonts w:ascii="Times New Roman" w:hAnsi="Times New Roman" w:cs="Times New Roman"/>
          <w:sz w:val="24"/>
          <w:szCs w:val="24"/>
        </w:rPr>
        <w:t>Беседа «Этой силе имя есть -Россия»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B318BD">
        <w:rPr>
          <w:rFonts w:ascii="Times New Roman" w:hAnsi="Times New Roman" w:cs="Times New Roman"/>
          <w:sz w:val="24"/>
          <w:szCs w:val="24"/>
        </w:rPr>
        <w:t>Караоке-бар «Любимые песни поём вместе»</w:t>
      </w:r>
    </w:p>
    <w:p w:rsidR="00DB4A8B" w:rsidRPr="00F12630" w:rsidRDefault="00DB4A8B" w:rsidP="002D248D">
      <w:pPr>
        <w:spacing w:line="240" w:lineRule="atLeast"/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B4A8B" w:rsidRDefault="00DB4A8B" w:rsidP="00294A57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DB4A8B" w:rsidRPr="00294A57" w:rsidRDefault="00DB4A8B" w:rsidP="00294A57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294A57">
        <w:rPr>
          <w:rFonts w:ascii="Times New Roman" w:hAnsi="Times New Roman" w:cs="Times New Roman"/>
          <w:sz w:val="28"/>
          <w:szCs w:val="28"/>
        </w:rPr>
        <w:t xml:space="preserve">Заведующий сектором: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94A57">
        <w:rPr>
          <w:rFonts w:ascii="Times New Roman" w:hAnsi="Times New Roman" w:cs="Times New Roman"/>
          <w:sz w:val="28"/>
          <w:szCs w:val="28"/>
        </w:rPr>
        <w:t xml:space="preserve">             И.В.Ремиз</w:t>
      </w:r>
    </w:p>
    <w:sectPr w:rsidR="00DB4A8B" w:rsidRPr="00294A57" w:rsidSect="009508A8">
      <w:pgSz w:w="11906" w:h="16838"/>
      <w:pgMar w:top="284" w:right="284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A8B" w:rsidRDefault="00DB4A8B">
      <w:pPr>
        <w:suppressAutoHyphens w:val="0"/>
      </w:pPr>
      <w:r>
        <w:separator/>
      </w:r>
    </w:p>
  </w:endnote>
  <w:endnote w:type="continuationSeparator" w:id="0">
    <w:p w:rsidR="00DB4A8B" w:rsidRDefault="00DB4A8B">
      <w:pPr>
        <w:suppressAutoHyphens w:val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A8B" w:rsidRDefault="00DB4A8B">
      <w:pPr>
        <w:suppressAutoHyphens w:val="0"/>
      </w:pPr>
      <w:r>
        <w:rPr>
          <w:color w:val="000000"/>
        </w:rPr>
        <w:separator/>
      </w:r>
    </w:p>
  </w:footnote>
  <w:footnote w:type="continuationSeparator" w:id="0">
    <w:p w:rsidR="00DB4A8B" w:rsidRDefault="00DB4A8B">
      <w:pPr>
        <w:suppressAutoHyphens w:val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4C77"/>
    <w:rsid w:val="00294A57"/>
    <w:rsid w:val="002D248D"/>
    <w:rsid w:val="002D638E"/>
    <w:rsid w:val="00430319"/>
    <w:rsid w:val="004E77D8"/>
    <w:rsid w:val="00614C77"/>
    <w:rsid w:val="00644FD7"/>
    <w:rsid w:val="00674314"/>
    <w:rsid w:val="009508A8"/>
    <w:rsid w:val="00B17886"/>
    <w:rsid w:val="00B318BD"/>
    <w:rsid w:val="00B516BC"/>
    <w:rsid w:val="00C837A5"/>
    <w:rsid w:val="00DB4A8B"/>
    <w:rsid w:val="00F12630"/>
    <w:rsid w:val="00F41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8A8"/>
    <w:pPr>
      <w:widowControl w:val="0"/>
      <w:suppressAutoHyphens/>
      <w:overflowPunct w:val="0"/>
      <w:autoSpaceDE w:val="0"/>
      <w:autoSpaceDN w:val="0"/>
      <w:textAlignment w:val="baseline"/>
    </w:pPr>
    <w:rPr>
      <w:rFonts w:cs="Calibri"/>
      <w:kern w:val="3"/>
    </w:rPr>
  </w:style>
  <w:style w:type="character" w:default="1" w:styleId="DefaultParagraphFont">
    <w:name w:val="Default Paragraph Font"/>
    <w:uiPriority w:val="99"/>
    <w:semiHidden/>
    <w:rsid w:val="009508A8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3</Pages>
  <Words>898</Words>
  <Characters>5121</Characters>
  <Application>Microsoft Office Outlook</Application>
  <DocSecurity>0</DocSecurity>
  <Lines>0</Lines>
  <Paragraphs>0</Paragraphs>
  <ScaleCrop>false</ScaleCrop>
  <Company>ДК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</dc:creator>
  <cp:keywords/>
  <dc:description/>
  <cp:lastModifiedBy>ДК</cp:lastModifiedBy>
  <cp:revision>4</cp:revision>
  <cp:lastPrinted>2017-12-14T11:42:00Z</cp:lastPrinted>
  <dcterms:created xsi:type="dcterms:W3CDTF">2017-12-14T09:29:00Z</dcterms:created>
  <dcterms:modified xsi:type="dcterms:W3CDTF">2017-12-14T11:42:00Z</dcterms:modified>
</cp:coreProperties>
</file>