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3018" w:rsidRPr="00AD04B8" w:rsidRDefault="00F13018" w:rsidP="00AD04B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Утверждаю:</w:t>
      </w:r>
      <w:r w:rsidRPr="00AD04B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3018" w:rsidRPr="00AD04B8" w:rsidRDefault="00F13018" w:rsidP="00AD04B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AD04B8">
        <w:rPr>
          <w:rFonts w:ascii="Times New Roman" w:hAnsi="Times New Roman" w:cs="Times New Roman"/>
          <w:sz w:val="28"/>
          <w:szCs w:val="28"/>
        </w:rPr>
        <w:t>Директор МУК «КДЦ</w:t>
      </w:r>
    </w:p>
    <w:p w:rsidR="00F13018" w:rsidRPr="00AD04B8" w:rsidRDefault="00F13018" w:rsidP="00AD04B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AD04B8">
        <w:rPr>
          <w:rFonts w:ascii="Times New Roman" w:hAnsi="Times New Roman" w:cs="Times New Roman"/>
          <w:sz w:val="28"/>
          <w:szCs w:val="28"/>
        </w:rPr>
        <w:t>Среднечубуркского с/п»</w:t>
      </w:r>
    </w:p>
    <w:p w:rsidR="00F13018" w:rsidRPr="00AD04B8" w:rsidRDefault="00F13018" w:rsidP="00AD04B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AD04B8">
        <w:rPr>
          <w:rFonts w:ascii="Times New Roman" w:hAnsi="Times New Roman" w:cs="Times New Roman"/>
          <w:sz w:val="28"/>
          <w:szCs w:val="28"/>
        </w:rPr>
        <w:t>Е.А.Пономарева</w:t>
      </w:r>
    </w:p>
    <w:p w:rsidR="00F13018" w:rsidRPr="00AD04B8" w:rsidRDefault="00F13018" w:rsidP="00AD04B8">
      <w:pPr>
        <w:tabs>
          <w:tab w:val="left" w:pos="740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</w:rPr>
        <w:tab/>
        <w:t xml:space="preserve">   </w:t>
      </w:r>
      <w:r w:rsidRPr="00AD04B8">
        <w:rPr>
          <w:rFonts w:ascii="Times New Roman" w:hAnsi="Times New Roman" w:cs="Times New Roman"/>
          <w:sz w:val="28"/>
          <w:szCs w:val="28"/>
        </w:rPr>
        <w:t>10.05.2018 год</w:t>
      </w:r>
    </w:p>
    <w:p w:rsidR="00F13018" w:rsidRPr="00AD04B8" w:rsidRDefault="00F13018" w:rsidP="00AD04B8">
      <w:pPr>
        <w:jc w:val="both"/>
        <w:rPr>
          <w:rFonts w:ascii="Times New Roman" w:hAnsi="Times New Roman" w:cs="Times New Roman"/>
        </w:rPr>
      </w:pPr>
    </w:p>
    <w:p w:rsidR="00F13018" w:rsidRDefault="00F13018" w:rsidP="00AD04B8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F13018" w:rsidRDefault="00F13018" w:rsidP="00AD04B8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F13018" w:rsidRPr="00AD04B8" w:rsidRDefault="00F13018" w:rsidP="00AD04B8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AD04B8">
        <w:rPr>
          <w:rFonts w:ascii="Times New Roman" w:hAnsi="Times New Roman" w:cs="Times New Roman"/>
          <w:sz w:val="28"/>
          <w:szCs w:val="28"/>
        </w:rPr>
        <w:t>Отчет МУК «КДЦ Среднечубуркского поселения»  о мероприятии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F13018" w:rsidRPr="00AD04B8" w:rsidRDefault="00F13018" w:rsidP="00AD04B8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посвященном  Д</w:t>
      </w:r>
      <w:r w:rsidRPr="00AD04B8">
        <w:rPr>
          <w:rFonts w:ascii="Times New Roman" w:hAnsi="Times New Roman" w:cs="Times New Roman"/>
          <w:sz w:val="28"/>
          <w:szCs w:val="28"/>
        </w:rPr>
        <w:t>ню победы в Великой  Отечественной Войне.</w:t>
      </w:r>
    </w:p>
    <w:p w:rsidR="00F13018" w:rsidRPr="00AD04B8" w:rsidRDefault="00F13018" w:rsidP="00AD04B8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F13018" w:rsidRDefault="00F13018" w:rsidP="00AD04B8">
      <w:pPr>
        <w:spacing w:after="0" w:line="240" w:lineRule="atLeast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13018" w:rsidRDefault="00F13018" w:rsidP="00AD04B8">
      <w:pPr>
        <w:spacing w:after="0" w:line="240" w:lineRule="atLeast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</w:t>
      </w:r>
      <w:r w:rsidRPr="00AD04B8">
        <w:rPr>
          <w:rFonts w:ascii="Times New Roman" w:hAnsi="Times New Roman" w:cs="Times New Roman"/>
          <w:b/>
          <w:bCs/>
          <w:sz w:val="28"/>
          <w:szCs w:val="28"/>
        </w:rPr>
        <w:t>9 Мая, День Победы</w:t>
      </w:r>
      <w:r w:rsidRPr="00AD04B8">
        <w:rPr>
          <w:rFonts w:ascii="Times New Roman" w:hAnsi="Times New Roman" w:cs="Times New Roman"/>
          <w:sz w:val="28"/>
          <w:szCs w:val="28"/>
        </w:rPr>
        <w:t> - пожалуй, это один из самых грандиозных праздников на всем бывшем постсоветском пространстве. В этот день  проходят вечера памяти, концерты, торжественные линейки и другие мероприятия, на которых чествуют ветеранов, тех людей, которые прошли через эту страшную войну!</w:t>
      </w:r>
    </w:p>
    <w:p w:rsidR="00F13018" w:rsidRDefault="00F13018" w:rsidP="00AD04B8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AD04B8">
        <w:rPr>
          <w:rFonts w:ascii="Times New Roman" w:hAnsi="Times New Roman" w:cs="Times New Roman"/>
          <w:sz w:val="28"/>
          <w:szCs w:val="28"/>
        </w:rPr>
        <w:t xml:space="preserve">9 мая в 10 часов </w:t>
      </w:r>
      <w:r>
        <w:rPr>
          <w:rFonts w:ascii="Times New Roman" w:hAnsi="Times New Roman" w:cs="Times New Roman"/>
          <w:sz w:val="28"/>
          <w:szCs w:val="28"/>
        </w:rPr>
        <w:t xml:space="preserve">у мемориала «Вечная слава героям» прошёл митинг-концерт, посвящённый Дню победы, который начался с шествия «Бессмертного полка» к мемориалу. </w:t>
      </w:r>
      <w:r w:rsidRPr="00AD04B8">
        <w:rPr>
          <w:rFonts w:ascii="Times New Roman" w:hAnsi="Times New Roman" w:cs="Times New Roman"/>
          <w:sz w:val="28"/>
          <w:szCs w:val="28"/>
        </w:rPr>
        <w:t>На мероприятии</w:t>
      </w:r>
      <w:r>
        <w:rPr>
          <w:rFonts w:ascii="Times New Roman" w:hAnsi="Times New Roman" w:cs="Times New Roman"/>
          <w:sz w:val="28"/>
          <w:szCs w:val="28"/>
        </w:rPr>
        <w:t xml:space="preserve"> присутствовали почетные гости: председатель Совета ветеранов Т.И.Громыко, генеральный директор ООО «Октябрь» А.Т.Рыжков, </w:t>
      </w:r>
      <w:r w:rsidRPr="00AD04B8">
        <w:rPr>
          <w:rFonts w:ascii="Times New Roman" w:hAnsi="Times New Roman" w:cs="Times New Roman"/>
          <w:sz w:val="28"/>
          <w:szCs w:val="28"/>
        </w:rPr>
        <w:t xml:space="preserve">жители  Среднечубуркского </w:t>
      </w:r>
      <w:r>
        <w:rPr>
          <w:rFonts w:ascii="Times New Roman" w:hAnsi="Times New Roman" w:cs="Times New Roman"/>
          <w:sz w:val="28"/>
          <w:szCs w:val="28"/>
        </w:rPr>
        <w:t xml:space="preserve">сельского </w:t>
      </w:r>
      <w:r w:rsidRPr="00AD04B8">
        <w:rPr>
          <w:rFonts w:ascii="Times New Roman" w:hAnsi="Times New Roman" w:cs="Times New Roman"/>
          <w:sz w:val="28"/>
          <w:szCs w:val="28"/>
        </w:rPr>
        <w:t xml:space="preserve">поселения  и учащиеся СОШ № 26.  </w:t>
      </w:r>
      <w:r>
        <w:rPr>
          <w:rFonts w:ascii="Times New Roman" w:hAnsi="Times New Roman" w:cs="Times New Roman"/>
          <w:sz w:val="28"/>
          <w:szCs w:val="28"/>
        </w:rPr>
        <w:t>В исполнении детской вокальной группы «Улыбка» и вокальной группы «Криницы» МУК «КДЦ Среднечубуркского с/п» (рук. И. Ремиз) прозвучали песни  о  в</w:t>
      </w:r>
      <w:r w:rsidRPr="00AD04B8">
        <w:rPr>
          <w:rFonts w:ascii="Times New Roman" w:hAnsi="Times New Roman" w:cs="Times New Roman"/>
          <w:sz w:val="28"/>
          <w:szCs w:val="28"/>
        </w:rPr>
        <w:t>ойне</w:t>
      </w:r>
      <w:r>
        <w:rPr>
          <w:rFonts w:ascii="Times New Roman" w:hAnsi="Times New Roman" w:cs="Times New Roman"/>
          <w:sz w:val="28"/>
          <w:szCs w:val="28"/>
        </w:rPr>
        <w:t>, о победе</w:t>
      </w:r>
      <w:r w:rsidRPr="00AD04B8">
        <w:rPr>
          <w:rFonts w:ascii="Times New Roman" w:hAnsi="Times New Roman" w:cs="Times New Roman"/>
          <w:sz w:val="28"/>
          <w:szCs w:val="28"/>
        </w:rPr>
        <w:t>.</w:t>
      </w:r>
    </w:p>
    <w:p w:rsidR="00F13018" w:rsidRPr="00AD04B8" w:rsidRDefault="00F13018" w:rsidP="00AD04B8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В исполнении участников кружка художественного слова (рук. В. Чепурная) прозвучали стихи на военную тему. Закончилось мероприятие возложением цветов к памятнику и общей фотографией на память.</w:t>
      </w:r>
    </w:p>
    <w:p w:rsidR="00F13018" w:rsidRPr="00AD04B8" w:rsidRDefault="00F13018" w:rsidP="00AD04B8">
      <w:pPr>
        <w:spacing w:after="0" w:line="240" w:lineRule="atLeast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Pr="00AD04B8">
        <w:rPr>
          <w:rFonts w:ascii="Times New Roman" w:hAnsi="Times New Roman" w:cs="Times New Roman"/>
          <w:b/>
          <w:bCs/>
          <w:sz w:val="28"/>
          <w:szCs w:val="28"/>
        </w:rPr>
        <w:t>Цели и задачи:</w:t>
      </w:r>
    </w:p>
    <w:p w:rsidR="00F13018" w:rsidRPr="00AD04B8" w:rsidRDefault="00F13018" w:rsidP="00AD04B8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</w:t>
      </w:r>
      <w:r w:rsidRPr="00AD04B8">
        <w:rPr>
          <w:rFonts w:ascii="Times New Roman" w:hAnsi="Times New Roman" w:cs="Times New Roman"/>
          <w:sz w:val="28"/>
          <w:szCs w:val="28"/>
        </w:rPr>
        <w:t>оспитание чувства патриотиз</w:t>
      </w:r>
      <w:r>
        <w:rPr>
          <w:rFonts w:ascii="Times New Roman" w:hAnsi="Times New Roman" w:cs="Times New Roman"/>
          <w:sz w:val="28"/>
          <w:szCs w:val="28"/>
        </w:rPr>
        <w:t>ма, гордости за советский народ;</w:t>
      </w:r>
    </w:p>
    <w:p w:rsidR="00F13018" w:rsidRPr="00AD04B8" w:rsidRDefault="00F13018" w:rsidP="00AD04B8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</w:t>
      </w:r>
      <w:r w:rsidRPr="00AD04B8">
        <w:rPr>
          <w:rFonts w:ascii="Times New Roman" w:hAnsi="Times New Roman" w:cs="Times New Roman"/>
          <w:sz w:val="28"/>
          <w:szCs w:val="28"/>
        </w:rPr>
        <w:t>азвитие стремления больше узнать о Родине, о её защитниках и их подвигах.</w:t>
      </w:r>
    </w:p>
    <w:p w:rsidR="00F13018" w:rsidRPr="00AD04B8" w:rsidRDefault="00F13018" w:rsidP="00AD04B8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На мероприятии присутствовало </w:t>
      </w:r>
      <w:r w:rsidRPr="00AD04B8">
        <w:rPr>
          <w:rFonts w:ascii="Times New Roman" w:hAnsi="Times New Roman" w:cs="Times New Roman"/>
          <w:sz w:val="28"/>
          <w:szCs w:val="28"/>
        </w:rPr>
        <w:t>168 человек.</w:t>
      </w:r>
    </w:p>
    <w:p w:rsidR="00F13018" w:rsidRPr="00AD04B8" w:rsidRDefault="00F13018" w:rsidP="00AD04B8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F13018" w:rsidRPr="00A978EA" w:rsidRDefault="00F13018" w:rsidP="00A978EA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A978EA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in;height:96pt">
            <v:imagedata r:id="rId4" o:title="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A978EA">
        <w:rPr>
          <w:rFonts w:ascii="Times New Roman" w:hAnsi="Times New Roman" w:cs="Times New Roman"/>
          <w:sz w:val="28"/>
          <w:szCs w:val="28"/>
        </w:rPr>
        <w:pict>
          <v:shape id="_x0000_i1026" type="#_x0000_t75" style="width:154.5pt;height:103.5pt">
            <v:imagedata r:id="rId5" o:title="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A978EA">
        <w:rPr>
          <w:rFonts w:ascii="Times New Roman" w:hAnsi="Times New Roman" w:cs="Times New Roman"/>
          <w:sz w:val="28"/>
          <w:szCs w:val="28"/>
        </w:rPr>
        <w:pict>
          <v:shape id="_x0000_i1027" type="#_x0000_t75" style="width:154.5pt;height:103.5pt">
            <v:imagedata r:id="rId6" o:title=""/>
          </v:shape>
        </w:pict>
      </w:r>
    </w:p>
    <w:p w:rsidR="00F13018" w:rsidRPr="00AD04B8" w:rsidRDefault="00F13018" w:rsidP="00AD04B8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F13018" w:rsidRDefault="00F13018" w:rsidP="00AD04B8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AD04B8">
        <w:rPr>
          <w:rFonts w:ascii="Times New Roman" w:hAnsi="Times New Roman" w:cs="Times New Roman"/>
          <w:sz w:val="28"/>
          <w:szCs w:val="28"/>
        </w:rPr>
        <w:t>Культорганизатор                                                                В.И.Чепурная.</w:t>
      </w:r>
      <w:bookmarkStart w:id="0" w:name="_GoBack"/>
      <w:bookmarkEnd w:id="0"/>
    </w:p>
    <w:p w:rsidR="00F13018" w:rsidRPr="00A978EA" w:rsidRDefault="00F13018" w:rsidP="00A978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тел. 3-89-71</w:t>
      </w:r>
    </w:p>
    <w:sectPr w:rsidR="00F13018" w:rsidRPr="00A978EA" w:rsidSect="00A978EA">
      <w:pgSz w:w="11906" w:h="16838"/>
      <w:pgMar w:top="1134" w:right="851" w:bottom="567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35759"/>
    <w:rsid w:val="00204252"/>
    <w:rsid w:val="00293862"/>
    <w:rsid w:val="00460B70"/>
    <w:rsid w:val="00A978EA"/>
    <w:rsid w:val="00AD04B8"/>
    <w:rsid w:val="00B35759"/>
    <w:rsid w:val="00BD1D4C"/>
    <w:rsid w:val="00DB71D7"/>
    <w:rsid w:val="00F130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D1D4C"/>
    <w:pPr>
      <w:spacing w:after="200" w:line="276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40</TotalTime>
  <Pages>1</Pages>
  <Words>235</Words>
  <Characters>1342</Characters>
  <Application>Microsoft Office Outlook</Application>
  <DocSecurity>0</DocSecurity>
  <Lines>0</Lines>
  <Paragraphs>0</Paragraphs>
  <ScaleCrop>false</ScaleCrop>
  <Company>ДК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ДК</cp:lastModifiedBy>
  <cp:revision>4</cp:revision>
  <cp:lastPrinted>2018-05-31T07:54:00Z</cp:lastPrinted>
  <dcterms:created xsi:type="dcterms:W3CDTF">2018-05-03T17:46:00Z</dcterms:created>
  <dcterms:modified xsi:type="dcterms:W3CDTF">2018-05-31T08:00:00Z</dcterms:modified>
</cp:coreProperties>
</file>