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43B7" w:rsidRPr="00834A9A" w:rsidRDefault="003A43B7" w:rsidP="0090724A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Утверждаю:</w:t>
      </w:r>
    </w:p>
    <w:p w:rsidR="003A43B7" w:rsidRPr="00834A9A" w:rsidRDefault="003A43B7" w:rsidP="0090724A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Директор  МУК «КДЦ</w:t>
      </w:r>
    </w:p>
    <w:p w:rsidR="003A43B7" w:rsidRPr="00834A9A" w:rsidRDefault="003A43B7" w:rsidP="0090724A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 xml:space="preserve"> Среднечубуркского с/п»</w:t>
      </w:r>
    </w:p>
    <w:p w:rsidR="003A43B7" w:rsidRPr="00834A9A" w:rsidRDefault="003A43B7" w:rsidP="0090724A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Е.А.Пономарёва</w:t>
      </w:r>
    </w:p>
    <w:p w:rsidR="003A43B7" w:rsidRPr="00834A9A" w:rsidRDefault="003A43B7" w:rsidP="00811193">
      <w:pPr>
        <w:tabs>
          <w:tab w:val="left" w:pos="798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07.05.2018 год</w:t>
      </w: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Отчет МУК «КДЦ Среднечубуркского сельского поселения»</w:t>
      </w:r>
    </w:p>
    <w:p w:rsidR="003A43B7" w:rsidRPr="00834A9A" w:rsidRDefault="003A43B7" w:rsidP="0090724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мероприятии «Автопробег  ветеранов», посвященный  Дню победы.</w:t>
      </w:r>
    </w:p>
    <w:p w:rsidR="003A43B7" w:rsidRDefault="003A43B7" w:rsidP="0090724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7 мая в 10 часов у мемориала «Вечная слава героям» состоялось мероприятие «Автопробег  ветеранов», посвященный  Дню победы. В мероприятии приняли участие ветераны Великой Отечественной войны, ветераны Локальных войн, ученики и учителя МБОУ СОШ № 26, жители хутора.  В своём выступлении ученики 4 класса поприветствовали и поблагодарили ветеранов стихами, подарили цветы.</w:t>
      </w: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834A9A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мероприятия: с</w:t>
      </w:r>
      <w:r w:rsidRPr="00834A9A">
        <w:rPr>
          <w:rFonts w:ascii="Times New Roman" w:hAnsi="Times New Roman" w:cs="Times New Roman"/>
          <w:sz w:val="28"/>
          <w:szCs w:val="28"/>
        </w:rPr>
        <w:t>пособствовать воспитанию патриотических чувств, уважения и любви к защитникам Отечества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834A9A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1. Воспитание чувства патриотизма и гордости за свой народ, уважительное отношение к людям старшего поколения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2. Развитие ответственности за сохранение культурно - исторических ценностей нашей страны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A43B7" w:rsidRPr="00834A9A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834A9A">
        <w:rPr>
          <w:rFonts w:ascii="Times New Roman" w:hAnsi="Times New Roman" w:cs="Times New Roman"/>
          <w:sz w:val="28"/>
          <w:szCs w:val="28"/>
        </w:rPr>
        <w:t>3. Пробудить интерес у учащихся к изучению истории Отечества, истории своего народа,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4A9A">
        <w:rPr>
          <w:rFonts w:ascii="Times New Roman" w:hAnsi="Times New Roman" w:cs="Times New Roman"/>
          <w:sz w:val="28"/>
          <w:szCs w:val="28"/>
        </w:rPr>
        <w:t>истории жителей села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A43B7" w:rsidRDefault="003A43B7" w:rsidP="0090724A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На мероприятии выступали почётные гости: Глава Среднечубуркского поселения Л.В.Чермонтеев и председатель Совета  ветеранов Т.И.Громыко.</w:t>
      </w:r>
    </w:p>
    <w:p w:rsidR="003A43B7" w:rsidRDefault="003A43B7" w:rsidP="0090724A">
      <w:pPr>
        <w:spacing w:after="0" w:line="240" w:lineRule="atLeast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мероприятии присутствовало 147 человек.</w:t>
      </w:r>
    </w:p>
    <w:p w:rsidR="003A43B7" w:rsidRDefault="003A43B7" w:rsidP="0090724A">
      <w:pPr>
        <w:spacing w:after="0" w:line="240" w:lineRule="atLeast"/>
        <w:ind w:left="708"/>
        <w:rPr>
          <w:rFonts w:ascii="Times New Roman" w:hAnsi="Times New Roman" w:cs="Times New Roman"/>
          <w:sz w:val="28"/>
          <w:szCs w:val="28"/>
        </w:rPr>
      </w:pPr>
    </w:p>
    <w:p w:rsidR="003A43B7" w:rsidRPr="00811193" w:rsidRDefault="003A43B7" w:rsidP="002E65EC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2E65EC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4.5pt;height:116.25pt">
            <v:imagedata r:id="rId4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11193">
        <w:rPr>
          <w:rFonts w:ascii="Times New Roman" w:hAnsi="Times New Roman" w:cs="Times New Roman"/>
          <w:sz w:val="28"/>
          <w:szCs w:val="28"/>
        </w:rPr>
        <w:pict>
          <v:shape id="_x0000_i1026" type="#_x0000_t75" style="width:154.5pt;height:116.25pt">
            <v:imagedata r:id="rId5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11193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54.5pt;height:116.25pt">
            <v:imagedata r:id="rId6" o:title=""/>
          </v:shape>
        </w:pict>
      </w:r>
    </w:p>
    <w:p w:rsidR="003A43B7" w:rsidRDefault="003A43B7" w:rsidP="0090724A">
      <w:pPr>
        <w:spacing w:after="0" w:line="240" w:lineRule="atLeast"/>
        <w:ind w:left="708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90724A">
      <w:pPr>
        <w:spacing w:after="0" w:line="240" w:lineRule="atLeast"/>
        <w:ind w:left="708"/>
        <w:rPr>
          <w:rFonts w:ascii="Times New Roman" w:hAnsi="Times New Roman" w:cs="Times New Roman"/>
          <w:sz w:val="28"/>
          <w:szCs w:val="28"/>
        </w:rPr>
      </w:pPr>
    </w:p>
    <w:p w:rsidR="003A43B7" w:rsidRDefault="003A43B7" w:rsidP="00811193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Культорганизатор                                                                                В.И.Чепурная</w:t>
      </w:r>
    </w:p>
    <w:p w:rsidR="003A43B7" w:rsidRPr="00811193" w:rsidRDefault="003A43B7" w:rsidP="008111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тел. 3-89-71</w:t>
      </w:r>
    </w:p>
    <w:sectPr w:rsidR="003A43B7" w:rsidRPr="00811193" w:rsidSect="00811193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B7096"/>
    <w:rsid w:val="002E65EC"/>
    <w:rsid w:val="003A43B7"/>
    <w:rsid w:val="005B0367"/>
    <w:rsid w:val="00811193"/>
    <w:rsid w:val="00834A9A"/>
    <w:rsid w:val="0090724A"/>
    <w:rsid w:val="009B7096"/>
    <w:rsid w:val="00B517A4"/>
    <w:rsid w:val="00DA4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4565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37</TotalTime>
  <Pages>1</Pages>
  <Words>205</Words>
  <Characters>1172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ДК</cp:lastModifiedBy>
  <cp:revision>4</cp:revision>
  <dcterms:created xsi:type="dcterms:W3CDTF">2018-05-03T16:12:00Z</dcterms:created>
  <dcterms:modified xsi:type="dcterms:W3CDTF">2018-05-31T07:21:00Z</dcterms:modified>
</cp:coreProperties>
</file>