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853" w:rsidRPr="00D9259E" w:rsidRDefault="00881853" w:rsidP="00D9259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881853" w:rsidRPr="00210019" w:rsidRDefault="00881853" w:rsidP="00210019">
      <w:pPr>
        <w:tabs>
          <w:tab w:val="left" w:pos="3165"/>
        </w:tabs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30283F">
        <w:rPr>
          <w:rFonts w:ascii="Times New Roman" w:hAnsi="Times New Roman" w:cs="Times New Roman"/>
          <w:sz w:val="28"/>
          <w:szCs w:val="28"/>
        </w:rPr>
        <w:t>Утверждаю:</w:t>
      </w:r>
    </w:p>
    <w:p w:rsidR="00881853" w:rsidRPr="0030283F" w:rsidRDefault="00881853" w:rsidP="00210019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  <w:t>Директор МУК «КДЦ</w:t>
      </w:r>
    </w:p>
    <w:p w:rsidR="00881853" w:rsidRPr="0030283F" w:rsidRDefault="00881853" w:rsidP="00210019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  <w:t>Среднечубуркского с/п»</w:t>
      </w:r>
    </w:p>
    <w:p w:rsidR="00881853" w:rsidRPr="0030283F" w:rsidRDefault="00881853" w:rsidP="00210019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</w:r>
      <w:r w:rsidRPr="0030283F">
        <w:rPr>
          <w:rFonts w:ascii="Times New Roman" w:hAnsi="Times New Roman" w:cs="Times New Roman"/>
          <w:sz w:val="28"/>
          <w:szCs w:val="28"/>
        </w:rPr>
        <w:tab/>
        <w:t>Е.А.Пономарёва</w:t>
      </w:r>
    </w:p>
    <w:p w:rsidR="00881853" w:rsidRPr="0030283F" w:rsidRDefault="00881853" w:rsidP="00210019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06</w:t>
      </w:r>
      <w:r w:rsidRPr="0030283F">
        <w:rPr>
          <w:rFonts w:ascii="Times New Roman" w:hAnsi="Times New Roman" w:cs="Times New Roman"/>
          <w:sz w:val="28"/>
          <w:szCs w:val="28"/>
        </w:rPr>
        <w:t>.12.2018 г.</w:t>
      </w:r>
    </w:p>
    <w:p w:rsidR="00881853" w:rsidRPr="00D9259E" w:rsidRDefault="00881853" w:rsidP="00D9259E">
      <w:pPr>
        <w:tabs>
          <w:tab w:val="left" w:pos="31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881853" w:rsidRPr="00D9259E" w:rsidRDefault="00881853" w:rsidP="00D9259E">
      <w:pPr>
        <w:tabs>
          <w:tab w:val="left" w:pos="31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881853" w:rsidRDefault="00881853" w:rsidP="00D9259E">
      <w:pPr>
        <w:tabs>
          <w:tab w:val="left" w:pos="3165"/>
        </w:tabs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81853" w:rsidRDefault="00881853" w:rsidP="00D9259E">
      <w:pPr>
        <w:tabs>
          <w:tab w:val="left" w:pos="3165"/>
        </w:tabs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81853" w:rsidRDefault="00881853" w:rsidP="00D9259E">
      <w:pPr>
        <w:tabs>
          <w:tab w:val="left" w:pos="3165"/>
        </w:tabs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81853" w:rsidRDefault="00881853" w:rsidP="00D9259E">
      <w:pPr>
        <w:tabs>
          <w:tab w:val="left" w:pos="3165"/>
        </w:tabs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Отчёт </w:t>
      </w:r>
    </w:p>
    <w:p w:rsidR="00881853" w:rsidRDefault="00881853" w:rsidP="00D9259E">
      <w:pPr>
        <w:tabs>
          <w:tab w:val="left" w:pos="3165"/>
        </w:tabs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МУК «КДЦ Среднечубуркского с/п»</w:t>
      </w:r>
    </w:p>
    <w:p w:rsidR="00881853" w:rsidRDefault="00881853" w:rsidP="00D9259E">
      <w:pPr>
        <w:tabs>
          <w:tab w:val="left" w:pos="3165"/>
        </w:tabs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мероприятии </w:t>
      </w:r>
      <w:r w:rsidRPr="00D925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краевого детского информационно - профилактического проекта </w:t>
      </w:r>
      <w:r w:rsidRPr="00D9259E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«Часы мира и добра»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«Твори добро</w:t>
      </w:r>
      <w:r w:rsidRPr="00D925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881853" w:rsidRDefault="00881853" w:rsidP="00E32265">
      <w:pPr>
        <w:pStyle w:val="NormalWeb"/>
        <w:spacing w:before="0" w:beforeAutospacing="0" w:after="0" w:afterAutospacing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881853" w:rsidRPr="00D9259E" w:rsidRDefault="00881853" w:rsidP="00E32265">
      <w:pPr>
        <w:pStyle w:val="NormalWeb"/>
        <w:spacing w:before="0" w:beforeAutospacing="0" w:after="0" w:afterAutospacing="0" w:line="240" w:lineRule="atLeas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06 декабря</w:t>
      </w:r>
      <w:r w:rsidRPr="00D9259E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 в</w:t>
      </w:r>
      <w:r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 11 часов в МБОУ СОШ № 26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9259E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прошло мероприятие</w:t>
      </w:r>
      <w:r w:rsidRPr="00D925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рамках краевого детского информационно - профилактического проекта </w:t>
      </w:r>
      <w:r w:rsidRPr="00D9259E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«Часы мира и добра» -</w:t>
      </w:r>
      <w:r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«Твори добро</w:t>
      </w:r>
      <w:r w:rsidRPr="00D925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881853" w:rsidRPr="00D9259E" w:rsidRDefault="00881853" w:rsidP="00E32265">
      <w:pPr>
        <w:pStyle w:val="NormalWeb"/>
        <w:spacing w:before="0" w:beforeAutospacing="0" w:after="0" w:afterAutospacing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259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</w:t>
      </w:r>
      <w:r w:rsidRPr="00D9259E">
        <w:rPr>
          <w:rFonts w:ascii="Times New Roman" w:hAnsi="Times New Roman" w:cs="Times New Roman"/>
          <w:color w:val="000000"/>
          <w:sz w:val="28"/>
          <w:szCs w:val="28"/>
        </w:rPr>
        <w:t>Цель</w:t>
      </w:r>
      <w:r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Pr="00D9259E">
        <w:rPr>
          <w:rFonts w:ascii="Times New Roman" w:hAnsi="Times New Roman" w:cs="Times New Roman"/>
          <w:color w:val="000000"/>
          <w:sz w:val="28"/>
          <w:szCs w:val="28"/>
        </w:rPr>
        <w:t xml:space="preserve"> мероприятия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стало</w:t>
      </w:r>
      <w:r w:rsidRPr="00D9259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>асширение и обогащение представлений детей о понятии «доброта».</w:t>
      </w:r>
    </w:p>
    <w:p w:rsidR="00881853" w:rsidRDefault="00881853" w:rsidP="00E32265">
      <w:pPr>
        <w:pStyle w:val="NormalWeb"/>
        <w:shd w:val="clear" w:color="auto" w:fill="FFFFFF"/>
        <w:spacing w:before="0" w:beforeAutospacing="0" w:after="0" w:afterAutospacing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9259E"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Pr="00D9259E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Задачи</w:t>
      </w:r>
      <w:r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мероприятия</w:t>
      </w:r>
      <w:r w:rsidRPr="00D9259E">
        <w:rPr>
          <w:rStyle w:val="c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>точнить знания детей  о понятии «доброта» и роли добрых дел в жизни человека;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развивать чувство взаимопомощи, 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>внимательности и уважения к людям;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>роб</w:t>
      </w:r>
      <w:r>
        <w:rPr>
          <w:rFonts w:ascii="Times New Roman" w:hAnsi="Times New Roman" w:cs="Times New Roman"/>
          <w:color w:val="000000"/>
          <w:sz w:val="28"/>
          <w:szCs w:val="28"/>
        </w:rPr>
        <w:t>удить у детей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 xml:space="preserve"> желание совершать добрые дела и поступки;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ф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>ормировать у детей навыки самоанализа, своих действий, поступков и поведения.</w:t>
      </w:r>
    </w:p>
    <w:p w:rsidR="00881853" w:rsidRPr="00376232" w:rsidRDefault="00881853" w:rsidP="00E32265">
      <w:pPr>
        <w:pStyle w:val="NormalWeb"/>
        <w:shd w:val="clear" w:color="auto" w:fill="FFFFFF"/>
        <w:spacing w:before="0" w:beforeAutospacing="0" w:after="0" w:afterAutospacing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>В процессе нравственного воспитания у детей формируются навыки культурного поведения, уважения к старшим, положительного отношения к труду, эффективного взаимодействия с окружающими.</w:t>
      </w:r>
    </w:p>
    <w:p w:rsidR="00881853" w:rsidRPr="00376232" w:rsidRDefault="00881853" w:rsidP="00E32265">
      <w:pPr>
        <w:pStyle w:val="NormalWeb"/>
        <w:shd w:val="clear" w:color="auto" w:fill="FFFFFF"/>
        <w:spacing w:before="0" w:beforeAutospacing="0" w:after="0" w:afterAutospacing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76232">
        <w:rPr>
          <w:rFonts w:ascii="Times New Roman" w:hAnsi="Times New Roman" w:cs="Times New Roman"/>
          <w:color w:val="000000"/>
          <w:sz w:val="28"/>
          <w:szCs w:val="28"/>
        </w:rPr>
        <w:t>Задания, используемые в ходе мероприятия, способствуют проявлению у детей  доброты, порядочности, благородства и освоению новых жизненных ролей.</w:t>
      </w:r>
    </w:p>
    <w:p w:rsidR="00881853" w:rsidRPr="00376232" w:rsidRDefault="00881853" w:rsidP="00E32265">
      <w:pPr>
        <w:pStyle w:val="NormalWeb"/>
        <w:shd w:val="clear" w:color="auto" w:fill="FFFFFF"/>
        <w:spacing w:before="0" w:beforeAutospacing="0" w:after="0" w:afterAutospacing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начале мероприятия дети прикрепили к себе эмблемы «солнышко», как символ доброты и нашего мероприятия</w:t>
      </w:r>
      <w:r w:rsidRPr="00B66BEB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B66BEB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B66BEB">
        <w:rPr>
          <w:rFonts w:ascii="Times New Roman" w:hAnsi="Times New Roman" w:cs="Times New Roman"/>
          <w:color w:val="000000"/>
          <w:sz w:val="28"/>
          <w:szCs w:val="28"/>
        </w:rPr>
        <w:t xml:space="preserve">Далее </w:t>
      </w:r>
      <w:r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B66BEB">
        <w:rPr>
          <w:rFonts w:ascii="Times New Roman" w:hAnsi="Times New Roman" w:cs="Times New Roman"/>
          <w:color w:val="000000"/>
          <w:sz w:val="28"/>
          <w:szCs w:val="28"/>
        </w:rPr>
        <w:t>едущий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предложил</w:t>
      </w:r>
      <w:r w:rsidRPr="00B66BEB">
        <w:rPr>
          <w:rFonts w:ascii="Times New Roman" w:hAnsi="Times New Roman" w:cs="Times New Roman"/>
          <w:color w:val="000000"/>
          <w:sz w:val="28"/>
          <w:szCs w:val="28"/>
        </w:rPr>
        <w:t xml:space="preserve">  ребятам  просмотреть интересный видео ролик «Бумеранг добра» и поделиться своими чувствами и мыслями об увиденном.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Затем ребята поиграли в игру «Круг добра», где ребята делятся друг с другом «добром», </w:t>
      </w:r>
      <w:r w:rsidRPr="00E32265">
        <w:rPr>
          <w:rFonts w:ascii="Times New Roman" w:hAnsi="Times New Roman" w:cs="Times New Roman"/>
          <w:color w:val="000000"/>
          <w:sz w:val="28"/>
          <w:szCs w:val="28"/>
        </w:rPr>
        <w:t>передавая по кругу сердечко со словами: «Я желаю теб</w:t>
      </w:r>
      <w:r>
        <w:rPr>
          <w:rFonts w:ascii="Times New Roman" w:hAnsi="Times New Roman" w:cs="Times New Roman"/>
          <w:color w:val="000000"/>
          <w:sz w:val="28"/>
          <w:szCs w:val="28"/>
        </w:rPr>
        <w:t>е…», «Я хочу, чтобы ты…» и т.д. Далее ребята объясняли смысл пословиц и поговорок о доброте. В завершении мероприятия была проведена работа по сказке «Цветик – семицветик», закончилось мероприятие стихотворением 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t>Е.С. Буравлева:</w:t>
      </w:r>
    </w:p>
    <w:p w:rsidR="00881853" w:rsidRDefault="00881853" w:rsidP="00E32265">
      <w:pPr>
        <w:pStyle w:val="NormalWeb"/>
        <w:shd w:val="clear" w:color="auto" w:fill="FFFFFF"/>
        <w:spacing w:before="0" w:beforeAutospacing="0" w:after="0" w:afterAutospacing="0" w:line="240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Не скрывай никогда </w:t>
      </w:r>
    </w:p>
    <w:p w:rsidR="00881853" w:rsidRDefault="00881853" w:rsidP="00E32265">
      <w:pPr>
        <w:pStyle w:val="NormalWeb"/>
        <w:shd w:val="clear" w:color="auto" w:fill="FFFFFF"/>
        <w:spacing w:before="0" w:beforeAutospacing="0" w:after="0" w:afterAutospacing="0" w:line="24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376232">
        <w:rPr>
          <w:rFonts w:ascii="Times New Roman" w:hAnsi="Times New Roman" w:cs="Times New Roman"/>
          <w:color w:val="000000"/>
          <w:sz w:val="28"/>
          <w:szCs w:val="28"/>
        </w:rPr>
        <w:t>Доброты и любви своей к людям,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br/>
        <w:t>Ведь они в них нуждаются  так же, как ты.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br/>
        <w:t>От того, что глаза чьи-то  станут теплее, доверчивей, чище,</w:t>
      </w:r>
      <w:r w:rsidRPr="00376232">
        <w:rPr>
          <w:rFonts w:ascii="Times New Roman" w:hAnsi="Times New Roman" w:cs="Times New Roman"/>
          <w:color w:val="000000"/>
          <w:sz w:val="28"/>
          <w:szCs w:val="28"/>
        </w:rPr>
        <w:br/>
        <w:t xml:space="preserve">От тебя не убудет.  </w:t>
      </w:r>
    </w:p>
    <w:p w:rsidR="00881853" w:rsidRPr="00376232" w:rsidRDefault="00881853" w:rsidP="00E32265">
      <w:pPr>
        <w:pStyle w:val="NormalWeb"/>
        <w:shd w:val="clear" w:color="auto" w:fill="FFFFFF"/>
        <w:spacing w:before="0" w:beforeAutospacing="0" w:after="0" w:afterAutospacing="0" w:line="240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376232">
        <w:rPr>
          <w:rFonts w:ascii="Times New Roman" w:hAnsi="Times New Roman" w:cs="Times New Roman"/>
          <w:color w:val="000000"/>
          <w:sz w:val="28"/>
          <w:szCs w:val="28"/>
        </w:rPr>
        <w:t>Может, в мире как раз не хватает твоей доброты.</w:t>
      </w:r>
    </w:p>
    <w:p w:rsidR="00881853" w:rsidRDefault="00881853" w:rsidP="000E0AFF">
      <w:pPr>
        <w:pStyle w:val="NormalWeb"/>
        <w:shd w:val="clear" w:color="auto" w:fill="FFFFFF"/>
        <w:spacing w:before="0" w:beforeAutospacing="0" w:after="0" w:afterAutospacing="0" w:line="240" w:lineRule="atLeast"/>
        <w:rPr>
          <w:rFonts w:ascii="Times New Roman" w:hAnsi="Times New Roman" w:cs="Times New Roman"/>
          <w:color w:val="000000"/>
          <w:sz w:val="28"/>
          <w:szCs w:val="28"/>
        </w:rPr>
      </w:pPr>
    </w:p>
    <w:p w:rsidR="00881853" w:rsidRPr="00E32265" w:rsidRDefault="00881853" w:rsidP="000E0AFF">
      <w:pPr>
        <w:pStyle w:val="NormalWeb"/>
        <w:shd w:val="clear" w:color="auto" w:fill="FFFFFF"/>
        <w:spacing w:before="0" w:beforeAutospacing="0" w:after="0" w:afterAutospacing="0" w:line="240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Уходили дети под песню «Дорогою добра»</w:t>
      </w:r>
    </w:p>
    <w:p w:rsidR="00881853" w:rsidRPr="00D9259E" w:rsidRDefault="00881853" w:rsidP="00D9259E">
      <w:pPr>
        <w:pStyle w:val="c0"/>
        <w:shd w:val="clear" w:color="auto" w:fill="FFFFFF"/>
        <w:spacing w:before="0" w:beforeAutospacing="0" w:after="0" w:afterAutospacing="0" w:line="240" w:lineRule="atLeast"/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D9259E">
        <w:rPr>
          <w:rStyle w:val="c2"/>
          <w:rFonts w:ascii="Times New Roman" w:hAnsi="Times New Roman" w:cs="Times New Roman"/>
          <w:color w:val="000000"/>
          <w:sz w:val="28"/>
          <w:szCs w:val="28"/>
        </w:rPr>
        <w:t>На</w:t>
      </w:r>
      <w:r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мероприятии присутствовало – 19 человек: детей – 17 человек, а так же психолог МБОУ СОШ № 26 Подостова К.В. и учитель Масловец М.Л.</w:t>
      </w:r>
    </w:p>
    <w:p w:rsidR="00881853" w:rsidRDefault="00881853" w:rsidP="00D9259E">
      <w:pPr>
        <w:pStyle w:val="c0"/>
        <w:shd w:val="clear" w:color="auto" w:fill="FFFFFF"/>
        <w:spacing w:before="0" w:beforeAutospacing="0" w:after="0" w:afterAutospacing="0" w:line="240" w:lineRule="atLeast"/>
        <w:jc w:val="center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881853" w:rsidRDefault="00881853" w:rsidP="000E0AF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6.75pt;height:162pt">
            <v:imagedata r:id="rId4" o:title=""/>
          </v:shape>
        </w:pict>
      </w:r>
      <w:r>
        <w:t xml:space="preserve">      </w:t>
      </w:r>
      <w:r>
        <w:pict>
          <v:shape id="_x0000_i1026" type="#_x0000_t75" style="width:216.75pt;height:162pt">
            <v:imagedata r:id="rId5" o:title=""/>
          </v:shape>
        </w:pict>
      </w:r>
    </w:p>
    <w:p w:rsidR="00881853" w:rsidRPr="00876391" w:rsidRDefault="00881853" w:rsidP="000E0AFF">
      <w:r>
        <w:pict>
          <v:shape id="_x0000_i1027" type="#_x0000_t75" style="width:216.75pt;height:162pt">
            <v:imagedata r:id="rId6" o:title=""/>
          </v:shape>
        </w:pict>
      </w:r>
      <w:r>
        <w:t xml:space="preserve">     </w:t>
      </w:r>
      <w:r>
        <w:pict>
          <v:shape id="_x0000_i1028" type="#_x0000_t75" style="width:216.75pt;height:162pt">
            <v:imagedata r:id="rId7" o:title=""/>
          </v:shape>
        </w:pict>
      </w:r>
    </w:p>
    <w:p w:rsidR="00881853" w:rsidRDefault="00881853" w:rsidP="000E0AFF"/>
    <w:p w:rsidR="00881853" w:rsidRPr="00210019" w:rsidRDefault="00881853" w:rsidP="000E0AFF">
      <w:pPr>
        <w:rPr>
          <w:rFonts w:ascii="Times New Roman" w:hAnsi="Times New Roman" w:cs="Times New Roman"/>
          <w:sz w:val="28"/>
          <w:szCs w:val="28"/>
        </w:rPr>
      </w:pPr>
      <w:r w:rsidRPr="00210019">
        <w:rPr>
          <w:rFonts w:ascii="Times New Roman" w:hAnsi="Times New Roman" w:cs="Times New Roman"/>
          <w:sz w:val="28"/>
          <w:szCs w:val="28"/>
        </w:rPr>
        <w:t xml:space="preserve">Культорганизатор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210019">
        <w:rPr>
          <w:rFonts w:ascii="Times New Roman" w:hAnsi="Times New Roman" w:cs="Times New Roman"/>
          <w:sz w:val="28"/>
          <w:szCs w:val="28"/>
        </w:rPr>
        <w:t>В.И.Чепурная</w:t>
      </w:r>
    </w:p>
    <w:sectPr w:rsidR="00881853" w:rsidRPr="00210019" w:rsidSect="00E1463E">
      <w:pgSz w:w="11906" w:h="16838"/>
      <w:pgMar w:top="567" w:right="851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6250D"/>
    <w:rsid w:val="0006250D"/>
    <w:rsid w:val="000E0AFF"/>
    <w:rsid w:val="00126CC0"/>
    <w:rsid w:val="0020034F"/>
    <w:rsid w:val="00210019"/>
    <w:rsid w:val="0023617C"/>
    <w:rsid w:val="00266CE5"/>
    <w:rsid w:val="0030283F"/>
    <w:rsid w:val="00376232"/>
    <w:rsid w:val="0041277E"/>
    <w:rsid w:val="005252B7"/>
    <w:rsid w:val="00581768"/>
    <w:rsid w:val="00603729"/>
    <w:rsid w:val="006C4B18"/>
    <w:rsid w:val="007A7128"/>
    <w:rsid w:val="00821D43"/>
    <w:rsid w:val="00876391"/>
    <w:rsid w:val="00881853"/>
    <w:rsid w:val="008A798C"/>
    <w:rsid w:val="00996641"/>
    <w:rsid w:val="009C707D"/>
    <w:rsid w:val="00B56E3F"/>
    <w:rsid w:val="00B66BEB"/>
    <w:rsid w:val="00BD3AA2"/>
    <w:rsid w:val="00CD0F83"/>
    <w:rsid w:val="00D71EEB"/>
    <w:rsid w:val="00D9259E"/>
    <w:rsid w:val="00E1463E"/>
    <w:rsid w:val="00E23463"/>
    <w:rsid w:val="00E32265"/>
    <w:rsid w:val="00E432CD"/>
    <w:rsid w:val="00EC55FD"/>
    <w:rsid w:val="00FD7EB7"/>
    <w:rsid w:val="00FF68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7EB7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06250D"/>
    <w:pPr>
      <w:spacing w:before="100" w:beforeAutospacing="1" w:after="100" w:afterAutospacing="1" w:line="240" w:lineRule="auto"/>
    </w:pPr>
    <w:rPr>
      <w:sz w:val="24"/>
      <w:szCs w:val="24"/>
    </w:rPr>
  </w:style>
  <w:style w:type="character" w:styleId="Strong">
    <w:name w:val="Strong"/>
    <w:basedOn w:val="DefaultParagraphFont"/>
    <w:uiPriority w:val="99"/>
    <w:qFormat/>
    <w:rsid w:val="0006250D"/>
    <w:rPr>
      <w:b/>
      <w:bCs/>
    </w:rPr>
  </w:style>
  <w:style w:type="character" w:customStyle="1" w:styleId="c3">
    <w:name w:val="c3"/>
    <w:basedOn w:val="DefaultParagraphFont"/>
    <w:uiPriority w:val="99"/>
    <w:rsid w:val="0006250D"/>
  </w:style>
  <w:style w:type="character" w:customStyle="1" w:styleId="c4">
    <w:name w:val="c4"/>
    <w:basedOn w:val="DefaultParagraphFont"/>
    <w:uiPriority w:val="99"/>
    <w:rsid w:val="0006250D"/>
  </w:style>
  <w:style w:type="paragraph" w:customStyle="1" w:styleId="c0">
    <w:name w:val="c0"/>
    <w:basedOn w:val="Normal"/>
    <w:uiPriority w:val="99"/>
    <w:rsid w:val="005252B7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12">
    <w:name w:val="c12"/>
    <w:basedOn w:val="DefaultParagraphFont"/>
    <w:uiPriority w:val="99"/>
    <w:rsid w:val="005252B7"/>
  </w:style>
  <w:style w:type="character" w:customStyle="1" w:styleId="c2">
    <w:name w:val="c2"/>
    <w:basedOn w:val="DefaultParagraphFont"/>
    <w:uiPriority w:val="99"/>
    <w:rsid w:val="005252B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6529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29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29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61</TotalTime>
  <Pages>2</Pages>
  <Words>349</Words>
  <Characters>1991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ДК</cp:lastModifiedBy>
  <cp:revision>14</cp:revision>
  <cp:lastPrinted>2018-12-06T11:36:00Z</cp:lastPrinted>
  <dcterms:created xsi:type="dcterms:W3CDTF">2018-06-17T08:38:00Z</dcterms:created>
  <dcterms:modified xsi:type="dcterms:W3CDTF">2018-12-06T12:01:00Z</dcterms:modified>
</cp:coreProperties>
</file>