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693" w:rsidRPr="007C665D" w:rsidRDefault="00FC2693" w:rsidP="007C665D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7C665D">
        <w:rPr>
          <w:rFonts w:ascii="Times New Roman" w:hAnsi="Times New Roman" w:cs="Times New Roman"/>
          <w:sz w:val="28"/>
          <w:szCs w:val="28"/>
        </w:rPr>
        <w:t>Утверждаю:</w:t>
      </w:r>
    </w:p>
    <w:p w:rsidR="00FC2693" w:rsidRPr="007C665D" w:rsidRDefault="00FC2693" w:rsidP="007C665D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7C665D">
        <w:rPr>
          <w:rFonts w:ascii="Times New Roman" w:hAnsi="Times New Roman" w:cs="Times New Roman"/>
          <w:sz w:val="28"/>
          <w:szCs w:val="28"/>
        </w:rPr>
        <w:t xml:space="preserve">Директор МУК «КДЦ </w:t>
      </w:r>
    </w:p>
    <w:p w:rsidR="00FC2693" w:rsidRPr="007C665D" w:rsidRDefault="00FC2693" w:rsidP="007C665D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7C665D">
        <w:rPr>
          <w:rFonts w:ascii="Times New Roman" w:hAnsi="Times New Roman" w:cs="Times New Roman"/>
          <w:sz w:val="28"/>
          <w:szCs w:val="28"/>
        </w:rPr>
        <w:t>Среднечубуркского с/п»</w:t>
      </w:r>
    </w:p>
    <w:p w:rsidR="00FC2693" w:rsidRPr="007C665D" w:rsidRDefault="00FC2693" w:rsidP="007C665D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7C665D">
        <w:rPr>
          <w:rFonts w:ascii="Times New Roman" w:hAnsi="Times New Roman" w:cs="Times New Roman"/>
          <w:sz w:val="28"/>
          <w:szCs w:val="28"/>
        </w:rPr>
        <w:t>Е.А. Пономарева</w:t>
      </w:r>
    </w:p>
    <w:p w:rsidR="00FC2693" w:rsidRPr="007C665D" w:rsidRDefault="00FC2693" w:rsidP="007C665D">
      <w:pPr>
        <w:tabs>
          <w:tab w:val="left" w:pos="7360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08.12.2017 год.</w:t>
      </w:r>
    </w:p>
    <w:p w:rsidR="00FC2693" w:rsidRPr="007C665D" w:rsidRDefault="00FC2693" w:rsidP="007C665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C2693" w:rsidRDefault="00FC2693" w:rsidP="007C665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2693" w:rsidRDefault="00FC2693" w:rsidP="007C665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2693" w:rsidRDefault="00FC2693" w:rsidP="007C665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Отчет </w:t>
      </w:r>
    </w:p>
    <w:p w:rsidR="00FC2693" w:rsidRDefault="00FC2693" w:rsidP="007C665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AC4619">
        <w:rPr>
          <w:rFonts w:ascii="Times New Roman" w:hAnsi="Times New Roman" w:cs="Times New Roman"/>
          <w:b/>
          <w:bCs/>
          <w:sz w:val="28"/>
          <w:szCs w:val="28"/>
        </w:rPr>
        <w:t xml:space="preserve"> проведённом информационно-профилактическом мероприятии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 рамках «Часы мира и добра» </w:t>
      </w:r>
    </w:p>
    <w:p w:rsidR="00FC2693" w:rsidRPr="007C665D" w:rsidRDefault="00FC2693" w:rsidP="007C665D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интерактивный час </w:t>
      </w:r>
      <w:r w:rsidRPr="007C665D">
        <w:rPr>
          <w:rFonts w:ascii="Times New Roman" w:hAnsi="Times New Roman" w:cs="Times New Roman"/>
          <w:b/>
          <w:bCs/>
          <w:sz w:val="28"/>
          <w:szCs w:val="28"/>
        </w:rPr>
        <w:t>«Путешествие в мир доброты»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C2693" w:rsidRDefault="00FC2693" w:rsidP="007C665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FC2693" w:rsidRPr="007C665D" w:rsidRDefault="00FC2693" w:rsidP="007C665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7C665D">
        <w:rPr>
          <w:rFonts w:ascii="Times New Roman" w:hAnsi="Times New Roman" w:cs="Times New Roman"/>
          <w:sz w:val="28"/>
          <w:szCs w:val="28"/>
        </w:rPr>
        <w:t>Душа каждого человека – зародыш прекрасного цветка, но расцветёт ли она, зависит от духовности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C665D">
        <w:rPr>
          <w:rFonts w:ascii="Times New Roman" w:hAnsi="Times New Roman" w:cs="Times New Roman"/>
          <w:sz w:val="28"/>
          <w:szCs w:val="28"/>
        </w:rPr>
        <w:t xml:space="preserve"> воспитания и образования, полученного человеком в семье и школе.</w:t>
      </w:r>
    </w:p>
    <w:p w:rsidR="00FC2693" w:rsidRDefault="00FC2693" w:rsidP="007C665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7C665D">
        <w:rPr>
          <w:rFonts w:ascii="Times New Roman" w:hAnsi="Times New Roman" w:cs="Times New Roman"/>
          <w:sz w:val="28"/>
          <w:szCs w:val="28"/>
        </w:rPr>
        <w:t>Из страны детства все мы уходим в большую жизнь, насыщенную радостью и страданиями, минутами счастья и горя.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665D">
        <w:rPr>
          <w:rFonts w:ascii="Times New Roman" w:hAnsi="Times New Roman" w:cs="Times New Roman"/>
          <w:sz w:val="28"/>
          <w:szCs w:val="28"/>
        </w:rPr>
        <w:t>Способность радоваться жизни или умение мужественно переносить трудности закладывается в раннем детстве.  Чтобы стать добрыми к людям, надо научиться понимать других, проявлять  сочувствие, честно признавать свои ошибки, быть трудолюбивыми, удивляться красоте окружающей природы, бережно относиться к ней.</w:t>
      </w:r>
    </w:p>
    <w:p w:rsidR="00FC2693" w:rsidRPr="007C665D" w:rsidRDefault="00FC2693" w:rsidP="007C665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7C665D">
        <w:rPr>
          <w:rFonts w:ascii="Times New Roman" w:hAnsi="Times New Roman" w:cs="Times New Roman"/>
          <w:sz w:val="28"/>
          <w:szCs w:val="28"/>
        </w:rPr>
        <w:t>8 декабря в</w:t>
      </w:r>
      <w:r>
        <w:rPr>
          <w:rFonts w:ascii="Times New Roman" w:hAnsi="Times New Roman" w:cs="Times New Roman"/>
          <w:sz w:val="28"/>
          <w:szCs w:val="28"/>
        </w:rPr>
        <w:t xml:space="preserve"> 10 часов в</w:t>
      </w:r>
      <w:r w:rsidRPr="007C665D">
        <w:rPr>
          <w:rFonts w:ascii="Times New Roman" w:hAnsi="Times New Roman" w:cs="Times New Roman"/>
          <w:sz w:val="28"/>
          <w:szCs w:val="28"/>
        </w:rPr>
        <w:t xml:space="preserve"> МБОУ СОШ</w:t>
      </w:r>
      <w:r>
        <w:rPr>
          <w:rFonts w:ascii="Times New Roman" w:hAnsi="Times New Roman" w:cs="Times New Roman"/>
          <w:sz w:val="28"/>
          <w:szCs w:val="28"/>
        </w:rPr>
        <w:t xml:space="preserve"> №26 п</w:t>
      </w:r>
      <w:r w:rsidRPr="007C665D">
        <w:rPr>
          <w:rFonts w:ascii="Times New Roman" w:hAnsi="Times New Roman" w:cs="Times New Roman"/>
          <w:sz w:val="28"/>
          <w:szCs w:val="28"/>
        </w:rPr>
        <w:t>рошло мероприятие</w:t>
      </w:r>
      <w:r>
        <w:rPr>
          <w:rFonts w:ascii="Times New Roman" w:hAnsi="Times New Roman" w:cs="Times New Roman"/>
          <w:sz w:val="28"/>
          <w:szCs w:val="28"/>
        </w:rPr>
        <w:t xml:space="preserve"> для детей в возрасте от 6 до 8 лет,</w:t>
      </w:r>
      <w:r w:rsidRPr="007C665D">
        <w:rPr>
          <w:rFonts w:ascii="Times New Roman" w:hAnsi="Times New Roman" w:cs="Times New Roman"/>
          <w:sz w:val="28"/>
          <w:szCs w:val="28"/>
        </w:rPr>
        <w:t xml:space="preserve"> подготовленное работниками МУК «КДЦ Среднечу</w:t>
      </w:r>
      <w:r>
        <w:rPr>
          <w:rFonts w:ascii="Times New Roman" w:hAnsi="Times New Roman" w:cs="Times New Roman"/>
          <w:sz w:val="28"/>
          <w:szCs w:val="28"/>
        </w:rPr>
        <w:t>буркского сельского поселения» - и</w:t>
      </w:r>
      <w:r w:rsidRPr="007C665D">
        <w:rPr>
          <w:rFonts w:ascii="Times New Roman" w:hAnsi="Times New Roman" w:cs="Times New Roman"/>
          <w:sz w:val="28"/>
          <w:szCs w:val="28"/>
        </w:rPr>
        <w:t>нтерактивный час «Путешествие в мир доброты»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C2693" w:rsidRDefault="00FC2693" w:rsidP="007C665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7C665D">
        <w:rPr>
          <w:rFonts w:ascii="Times New Roman" w:hAnsi="Times New Roman" w:cs="Times New Roman"/>
          <w:sz w:val="28"/>
          <w:szCs w:val="28"/>
        </w:rPr>
        <w:t xml:space="preserve">Целью мероприятия было воспитание в детях человечности, милосердия, умение прийти на помощь нуждающимся в ней, стремление быть благородным в жизни, способствовать  усвоению понятий: доброта, чуткость, милосердие, гуманность,  а так же  развитию нравственного самосознания; воспитывать у учащихся чувства патриотизма, высокой бдительности, коллективизма, взаимного уважения и понимания среди учащихся.  </w:t>
      </w:r>
    </w:p>
    <w:p w:rsidR="00FC2693" w:rsidRDefault="00FC2693" w:rsidP="007C665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Ребята посмотрели отрывки из мультфильма «По дороге с облаками», которые учат доброте, ролики из серии «Аркадий Паровозов спешит на помощь»: «Разговор с незнакомцем», «Сигналы светофора», «Сомнительные сайты», которые учат правилам личной безопасности. Так же дети рисовали на листочках своё настроение и писали имя, а ведущая анализировала детские зарисовки и знакомилась с ребятами. Дети с удовольствием называли вежливые слова и добрые дела, приклеивая разноцветные лепестки к серединке цветка и т.д. </w:t>
      </w:r>
    </w:p>
    <w:p w:rsidR="00FC2693" w:rsidRDefault="00FC2693" w:rsidP="00795F38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Ребята с удовольствием сделали физзарядку с инструктором по спорту. А в конце мероприятия </w:t>
      </w:r>
      <w:r w:rsidRPr="007C665D">
        <w:rPr>
          <w:rFonts w:ascii="Times New Roman" w:hAnsi="Times New Roman" w:cs="Times New Roman"/>
          <w:sz w:val="28"/>
          <w:szCs w:val="28"/>
        </w:rPr>
        <w:t>инструктор по с</w:t>
      </w:r>
      <w:r>
        <w:rPr>
          <w:rFonts w:ascii="Times New Roman" w:hAnsi="Times New Roman" w:cs="Times New Roman"/>
          <w:sz w:val="28"/>
          <w:szCs w:val="28"/>
        </w:rPr>
        <w:t>порту  Евгений Иванович Воронин,</w:t>
      </w:r>
      <w:r w:rsidRPr="007C665D">
        <w:rPr>
          <w:rFonts w:ascii="Times New Roman" w:hAnsi="Times New Roman" w:cs="Times New Roman"/>
          <w:sz w:val="28"/>
          <w:szCs w:val="28"/>
        </w:rPr>
        <w:t xml:space="preserve">  рассказал ребятам о спортивных  достижениях   и пригласил учащихся в свои спортивные секции.</w:t>
      </w:r>
    </w:p>
    <w:p w:rsidR="00FC2693" w:rsidRDefault="00FC2693" w:rsidP="00795F38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C2693" w:rsidRDefault="00FC2693" w:rsidP="00E25ABC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25ABC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1.5pt;height:118.5pt">
            <v:imagedata r:id="rId4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25ABC">
        <w:rPr>
          <w:rFonts w:ascii="Times New Roman" w:hAnsi="Times New Roman" w:cs="Times New Roman"/>
          <w:sz w:val="28"/>
          <w:szCs w:val="28"/>
        </w:rPr>
        <w:pict>
          <v:shape id="_x0000_i1026" type="#_x0000_t75" style="width:211.5pt;height:118.5pt">
            <v:imagedata r:id="rId5" o:title=""/>
          </v:shape>
        </w:pict>
      </w:r>
    </w:p>
    <w:p w:rsidR="00FC2693" w:rsidRPr="007C665D" w:rsidRDefault="00FC2693" w:rsidP="00E25ABC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C2693" w:rsidRDefault="00FC2693" w:rsidP="007C665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25ABC">
        <w:rPr>
          <w:rFonts w:ascii="Times New Roman" w:hAnsi="Times New Roman" w:cs="Times New Roman"/>
          <w:sz w:val="28"/>
          <w:szCs w:val="28"/>
        </w:rPr>
        <w:pict>
          <v:shape id="_x0000_i1027" type="#_x0000_t75" style="width:211.5pt;height:118.5pt">
            <v:imagedata r:id="rId6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25ABC">
        <w:rPr>
          <w:rFonts w:ascii="Times New Roman" w:hAnsi="Times New Roman" w:cs="Times New Roman"/>
          <w:sz w:val="28"/>
          <w:szCs w:val="28"/>
        </w:rPr>
        <w:pict>
          <v:shape id="_x0000_i1028" type="#_x0000_t75" style="width:211.5pt;height:118.5pt">
            <v:imagedata r:id="rId7" o:title=""/>
          </v:shape>
        </w:pict>
      </w:r>
    </w:p>
    <w:p w:rsidR="00FC2693" w:rsidRPr="00E25ABC" w:rsidRDefault="00FC2693" w:rsidP="00E25ABC">
      <w:pPr>
        <w:rPr>
          <w:rFonts w:ascii="Times New Roman" w:hAnsi="Times New Roman" w:cs="Times New Roman"/>
          <w:sz w:val="28"/>
          <w:szCs w:val="28"/>
        </w:rPr>
      </w:pPr>
    </w:p>
    <w:p w:rsidR="00FC2693" w:rsidRDefault="00FC2693" w:rsidP="00E25ABC">
      <w:pPr>
        <w:rPr>
          <w:rFonts w:ascii="Times New Roman" w:hAnsi="Times New Roman" w:cs="Times New Roman"/>
          <w:sz w:val="28"/>
          <w:szCs w:val="28"/>
        </w:rPr>
      </w:pPr>
    </w:p>
    <w:p w:rsidR="00FC2693" w:rsidRPr="00E25ABC" w:rsidRDefault="00FC2693" w:rsidP="00E25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Культорганизатор                                                                        В.И.Чепурная</w:t>
      </w:r>
    </w:p>
    <w:sectPr w:rsidR="00FC2693" w:rsidRPr="00E25ABC" w:rsidSect="00226D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634A"/>
    <w:rsid w:val="00226D12"/>
    <w:rsid w:val="00415297"/>
    <w:rsid w:val="006C4C55"/>
    <w:rsid w:val="00795F38"/>
    <w:rsid w:val="007C665D"/>
    <w:rsid w:val="008C343D"/>
    <w:rsid w:val="00AC4619"/>
    <w:rsid w:val="00DD634A"/>
    <w:rsid w:val="00E25ABC"/>
    <w:rsid w:val="00EA5C09"/>
    <w:rsid w:val="00EF0138"/>
    <w:rsid w:val="00F1320E"/>
    <w:rsid w:val="00FC26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6D12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54</TotalTime>
  <Pages>2</Pages>
  <Words>356</Words>
  <Characters>2035</Characters>
  <Application>Microsoft Office Outlook</Application>
  <DocSecurity>0</DocSecurity>
  <Lines>0</Lines>
  <Paragraphs>0</Paragraphs>
  <ScaleCrop>false</ScaleCrop>
  <Company>ДК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ДК</cp:lastModifiedBy>
  <cp:revision>5</cp:revision>
  <dcterms:created xsi:type="dcterms:W3CDTF">2017-12-07T19:29:00Z</dcterms:created>
  <dcterms:modified xsi:type="dcterms:W3CDTF">2017-12-08T08:32:00Z</dcterms:modified>
</cp:coreProperties>
</file>