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0D0" w:rsidRDefault="004570D0" w:rsidP="00692347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8"/>
          <w:szCs w:val="28"/>
        </w:rPr>
        <w:tab/>
        <w:t>Утверждаю:</w:t>
      </w:r>
    </w:p>
    <w:p w:rsidR="004570D0" w:rsidRDefault="004570D0" w:rsidP="00692347">
      <w:pPr>
        <w:spacing w:after="0" w:line="240" w:lineRule="atLeast"/>
        <w:jc w:val="right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Директор МУК «КДЦ</w:t>
      </w:r>
    </w:p>
    <w:p w:rsidR="004570D0" w:rsidRDefault="004570D0" w:rsidP="00692347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Среднечубуркского с/п»</w:t>
      </w:r>
    </w:p>
    <w:p w:rsidR="004570D0" w:rsidRDefault="004570D0" w:rsidP="00692347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Е.А.Пономарёва</w:t>
      </w:r>
    </w:p>
    <w:p w:rsidR="004570D0" w:rsidRDefault="004570D0" w:rsidP="00692347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01.09.2018 год</w:t>
      </w:r>
    </w:p>
    <w:p w:rsidR="004570D0" w:rsidRDefault="004570D0">
      <w:pPr>
        <w:spacing w:line="300" w:lineRule="exac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70D0" w:rsidRDefault="004570D0">
      <w:pPr>
        <w:spacing w:line="300" w:lineRule="exac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70D0" w:rsidRDefault="004570D0">
      <w:pPr>
        <w:spacing w:line="300" w:lineRule="exac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70D0" w:rsidRDefault="004570D0">
      <w:pPr>
        <w:spacing w:line="300" w:lineRule="exac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Отчёт</w:t>
      </w:r>
    </w:p>
    <w:p w:rsidR="004570D0" w:rsidRDefault="004570D0">
      <w:pPr>
        <w:spacing w:line="300" w:lineRule="exact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>о проведённом мероприятии – час памяти «День окончания Второй мировой войны 1945 года»</w:t>
      </w:r>
    </w:p>
    <w:p w:rsidR="004570D0" w:rsidRDefault="004570D0">
      <w:pPr>
        <w:spacing w:line="300" w:lineRule="exac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70D0" w:rsidRDefault="004570D0" w:rsidP="00692347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28"/>
          <w:szCs w:val="28"/>
        </w:rPr>
        <w:t>1 сентября 2018 года в МБДОУ СОШ №26 заведующим музейным сектором Литвиновой Галиной Павловной, для учащихся 2 класса, был проведён час памяти «День окончания Второй мировой войны 1945 года».</w:t>
      </w:r>
    </w:p>
    <w:p w:rsidR="004570D0" w:rsidRDefault="004570D0" w:rsidP="00692347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 сентября 1945 года капитуляция Японии поставила последнюю точку во Второй мировой войне. Вторая мировая война крупнейшая война в истории человечества. В этой войне участвовало 62 государства из 73, существовавших на тот момент. Боевые действия велись на территории трёх континентов и в водах четырёх океанов.</w:t>
      </w:r>
    </w:p>
    <w:p w:rsidR="004570D0" w:rsidRDefault="004570D0" w:rsidP="00692347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день окончания Второй мировой войны мы вспоминаем наших воинов – героев, защитивших не только свою страну, но и всё человечество от ужасов фашизма. Этот праздник является символом общенационального единения и подтверждением величия России. Не каждый народ на Земле имеет в своей истории столь славные и героические страницы. </w:t>
      </w:r>
    </w:p>
    <w:p w:rsidR="004570D0" w:rsidRDefault="004570D0" w:rsidP="00692347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1" o:spid="_x0000_s1026" type="#_x0000_t75" style="position:absolute;left:0;text-align:left;margin-left:-9pt;margin-top:69.5pt;width:205.85pt;height:115.8pt;z-index:251658240;visibility:visible;mso-wrap-distance-left:0;mso-wrap-distance-right:0">
            <v:imagedata r:id="rId4" o:title=""/>
            <w10:wrap type="square" side="largest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Цель мероприятия: познакомить учащихся с памятной датой в истории России, воспитывать чувство патриотизма, гордость за свою страну, за русских людей. Воспитывать уважительное отношение к старшему поколению. На мероприятии присутствовало 9 человек.</w:t>
      </w:r>
    </w:p>
    <w:p w:rsidR="004570D0" w:rsidRDefault="004570D0">
      <w:pPr>
        <w:rPr>
          <w:rFonts w:ascii="Times New Roman" w:hAnsi="Times New Roman" w:cs="Times New Roman"/>
          <w:sz w:val="28"/>
          <w:szCs w:val="28"/>
        </w:rPr>
      </w:pPr>
    </w:p>
    <w:p w:rsidR="004570D0" w:rsidRDefault="004570D0">
      <w:pPr>
        <w:rPr>
          <w:rFonts w:ascii="Times New Roman" w:hAnsi="Times New Roman" w:cs="Times New Roman"/>
          <w:sz w:val="28"/>
          <w:szCs w:val="28"/>
        </w:rPr>
      </w:pPr>
    </w:p>
    <w:p w:rsidR="004570D0" w:rsidRDefault="004570D0">
      <w:pPr>
        <w:rPr>
          <w:rFonts w:ascii="Times New Roman" w:hAnsi="Times New Roman" w:cs="Times New Roman"/>
          <w:sz w:val="28"/>
          <w:szCs w:val="28"/>
        </w:rPr>
      </w:pPr>
    </w:p>
    <w:p w:rsidR="004570D0" w:rsidRDefault="004570D0">
      <w:pPr>
        <w:rPr>
          <w:rFonts w:ascii="Times New Roman" w:hAnsi="Times New Roman" w:cs="Times New Roman"/>
          <w:sz w:val="28"/>
          <w:szCs w:val="28"/>
        </w:rPr>
      </w:pPr>
    </w:p>
    <w:p w:rsidR="004570D0" w:rsidRDefault="00457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музейным сектором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Г.П.Литвинова</w:t>
      </w:r>
    </w:p>
    <w:p w:rsidR="004570D0" w:rsidRDefault="004570D0">
      <w:r>
        <w:rPr>
          <w:rFonts w:ascii="Times New Roman" w:hAnsi="Times New Roman" w:cs="Times New Roman"/>
          <w:sz w:val="28"/>
          <w:szCs w:val="28"/>
        </w:rPr>
        <w:t>Тел. 38-9-71</w:t>
      </w:r>
    </w:p>
    <w:sectPr w:rsidR="004570D0" w:rsidSect="00695F5A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5F5A"/>
    <w:rsid w:val="004570D0"/>
    <w:rsid w:val="00671F3D"/>
    <w:rsid w:val="00692347"/>
    <w:rsid w:val="00695F5A"/>
    <w:rsid w:val="00A82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F5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аголовок"/>
    <w:basedOn w:val="Normal"/>
    <w:next w:val="BodyText"/>
    <w:uiPriority w:val="99"/>
    <w:rsid w:val="00695F5A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695F5A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97DAD"/>
    <w:rPr>
      <w:lang w:eastAsia="en-US"/>
    </w:rPr>
  </w:style>
  <w:style w:type="paragraph" w:styleId="List">
    <w:name w:val="List"/>
    <w:basedOn w:val="BodyText"/>
    <w:uiPriority w:val="99"/>
    <w:rsid w:val="00695F5A"/>
  </w:style>
  <w:style w:type="paragraph" w:styleId="Caption">
    <w:name w:val="caption"/>
    <w:basedOn w:val="Normal"/>
    <w:uiPriority w:val="99"/>
    <w:qFormat/>
    <w:rsid w:val="00695F5A"/>
    <w:pPr>
      <w:suppressLineNumbers/>
      <w:spacing w:before="120" w:after="120"/>
    </w:pPr>
    <w:rPr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pPr>
      <w:ind w:left="220" w:hanging="220"/>
    </w:pPr>
  </w:style>
  <w:style w:type="paragraph" w:styleId="IndexHeading">
    <w:name w:val="index heading"/>
    <w:basedOn w:val="Normal"/>
    <w:uiPriority w:val="99"/>
    <w:semiHidden/>
    <w:rsid w:val="00695F5A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57</TotalTime>
  <Pages>1</Pages>
  <Words>204</Words>
  <Characters>1166</Characters>
  <Application>Microsoft Office Outlook</Application>
  <DocSecurity>0</DocSecurity>
  <Lines>0</Lines>
  <Paragraphs>0</Paragraphs>
  <ScaleCrop>false</ScaleCrop>
  <Company>ДК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ДК</cp:lastModifiedBy>
  <cp:revision>3</cp:revision>
  <cp:lastPrinted>2018-09-04T07:15:00Z</cp:lastPrinted>
  <dcterms:created xsi:type="dcterms:W3CDTF">2018-09-01T08:40:00Z</dcterms:created>
  <dcterms:modified xsi:type="dcterms:W3CDTF">2018-09-04T07:15:00Z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