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/>
  <w:body>
    <w:p w:rsidR="00875405" w:rsidRDefault="0087540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1.5pt;margin-top:.05pt;width:264pt;height:296.95pt;z-index:251653632" fillcolor="#95b3d7" strokecolor="#4f81bd" strokeweight="1pt">
            <v:fill color2="#4f81bd" focusposition=".5,.5" focussize="" focus="50%" type="gradient"/>
            <v:shadow on="t" type="perspective" color="#243f60" offset="1pt" offset2="-3pt"/>
            <v:textbox style="mso-next-textbox:#_x0000_s1026">
              <w:txbxContent>
                <w:p w:rsidR="00875405" w:rsidRPr="008F7811" w:rsidRDefault="00875405" w:rsidP="003A0081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8F7811">
                    <w:rPr>
                      <w:rFonts w:ascii="Times New Roman" w:hAnsi="Times New Roman" w:cs="Times New Roman"/>
                    </w:rPr>
                    <w:t>Муниципальное учреждение культуры</w:t>
                  </w:r>
                </w:p>
                <w:p w:rsidR="00875405" w:rsidRPr="008F7811" w:rsidRDefault="00875405" w:rsidP="003A0081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8F7811">
                    <w:rPr>
                      <w:rFonts w:ascii="Times New Roman" w:hAnsi="Times New Roman" w:cs="Times New Roman"/>
                    </w:rPr>
                    <w:t>«Культурно-досуговый центр</w:t>
                  </w:r>
                </w:p>
                <w:p w:rsidR="00875405" w:rsidRPr="008F7811" w:rsidRDefault="00875405" w:rsidP="003A0081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8F7811">
                    <w:rPr>
                      <w:rFonts w:ascii="Times New Roman" w:hAnsi="Times New Roman" w:cs="Times New Roman"/>
                    </w:rPr>
                    <w:t>Среднечубуркского сельского поселения»</w:t>
                  </w:r>
                </w:p>
                <w:p w:rsidR="00875405" w:rsidRDefault="00875405"/>
                <w:p w:rsidR="00875405" w:rsidRDefault="00875405" w:rsidP="003A0081">
                  <w:pPr>
                    <w:jc w:val="center"/>
                    <w:rPr>
                      <w:color w:val="FFFF00"/>
                    </w:rPr>
                  </w:pPr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7" type="#_x0000_t161" style="width:186pt;height:90.75pt" adj="5665" fillcolor="red">
                        <v:shadow color="#868686"/>
                        <v:textpath style="font-family:&quot;Impact&quot;;v-text-kern:t" trim="t" fitpath="t" xscale="f" string="Футбольная секция&#10;"/>
                      </v:shape>
                    </w:pict>
                  </w:r>
                  <w:r>
                    <w:t xml:space="preserve"> </w:t>
                  </w:r>
                  <w:r w:rsidRPr="00756EB1">
                    <w:rPr>
                      <w:color w:val="FFFF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192pt;height:66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&quot;КОЛОС&quot;"/>
                      </v:shape>
                    </w:pict>
                  </w:r>
                </w:p>
                <w:p w:rsidR="00875405" w:rsidRDefault="00875405" w:rsidP="004A2987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875405" w:rsidRDefault="00875405" w:rsidP="004A2987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875405" w:rsidRDefault="00875405" w:rsidP="004A2987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875405" w:rsidRPr="004A2987" w:rsidRDefault="00875405" w:rsidP="004A2987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t xml:space="preserve">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9" type="#_x0000_t75" alt="http://bibnout.ru/wp-content/uploads/2011/06/gallery_21_64775.jpg" style="width:281.25pt;height:294.75pt;visibility:visible">
            <v:imagedata r:id="rId4" o:title=""/>
          </v:shape>
        </w:pict>
      </w:r>
    </w:p>
    <w:p w:rsidR="00875405" w:rsidRDefault="00875405" w:rsidP="003A0081">
      <w:pPr>
        <w:shd w:val="clear" w:color="auto" w:fill="FFFFFF"/>
        <w:rPr>
          <w:rFonts w:ascii="Impact" w:hAnsi="Impact" w:cs="Impact"/>
          <w:b/>
          <w:bCs/>
          <w:i/>
          <w:iCs/>
          <w:color w:val="FF0000"/>
          <w:sz w:val="40"/>
          <w:szCs w:val="40"/>
        </w:rPr>
      </w:pPr>
      <w:r>
        <w:rPr>
          <w:rFonts w:ascii="Impact" w:hAnsi="Impact" w:cs="Impact"/>
          <w:b/>
          <w:bCs/>
          <w:i/>
          <w:iCs/>
          <w:color w:val="FF0000"/>
          <w:sz w:val="40"/>
          <w:szCs w:val="40"/>
        </w:rPr>
        <w:t xml:space="preserve">           </w:t>
      </w:r>
    </w:p>
    <w:p w:rsidR="00875405" w:rsidRDefault="00875405" w:rsidP="003A0081">
      <w:pPr>
        <w:shd w:val="clear" w:color="auto" w:fill="FFFFFF"/>
        <w:jc w:val="center"/>
        <w:rPr>
          <w:rFonts w:ascii="Impact" w:hAnsi="Impact" w:cs="Impact"/>
          <w:b/>
          <w:bCs/>
          <w:i/>
          <w:iCs/>
          <w:color w:val="FF0000"/>
          <w:sz w:val="40"/>
          <w:szCs w:val="40"/>
        </w:rPr>
      </w:pPr>
      <w:r>
        <w:rPr>
          <w:rFonts w:ascii="Impact" w:hAnsi="Impact" w:cs="Impact"/>
          <w:b/>
          <w:bCs/>
          <w:i/>
          <w:iCs/>
          <w:color w:val="FF0000"/>
          <w:sz w:val="40"/>
          <w:szCs w:val="40"/>
        </w:rPr>
        <w:t>РУКОВОДИТЕЛЬ:</w:t>
      </w:r>
    </w:p>
    <w:p w:rsidR="00875405" w:rsidRDefault="00875405" w:rsidP="003A0081">
      <w:pPr>
        <w:shd w:val="clear" w:color="auto" w:fill="FFFFFF"/>
        <w:jc w:val="center"/>
        <w:rPr>
          <w:rFonts w:ascii="Impact" w:hAnsi="Impact" w:cs="Impact"/>
          <w:b/>
          <w:bCs/>
          <w:i/>
          <w:iCs/>
          <w:color w:val="FF00FF"/>
          <w:sz w:val="40"/>
          <w:szCs w:val="40"/>
        </w:rPr>
      </w:pPr>
      <w:r w:rsidRPr="00756EB1">
        <w:rPr>
          <w:rFonts w:ascii="Impact" w:hAnsi="Impact" w:cs="Impact"/>
          <w:b/>
          <w:bCs/>
          <w:i/>
          <w:iCs/>
          <w:color w:val="FF00FF"/>
          <w:sz w:val="40"/>
          <w:szCs w:val="40"/>
        </w:rPr>
        <w:pict>
          <v:shape id="_x0000_i1030" type="#_x0000_t136" style="width:387pt;height:51pt" fillcolor="maroon" strokecolor="blue">
            <v:shadow on="t" opacity="52429f"/>
            <v:textpath style="font-family:&quot;Arial Black&quot;;font-style:italic;v-text-kern:t" trim="t" fitpath="t" string="Воронин Евгений Иванович"/>
          </v:shape>
        </w:pict>
      </w:r>
    </w:p>
    <w:p w:rsidR="00875405" w:rsidRDefault="00875405" w:rsidP="003A0081">
      <w:pPr>
        <w:shd w:val="clear" w:color="auto" w:fill="FFFFFF"/>
        <w:jc w:val="center"/>
        <w:rPr>
          <w:rFonts w:ascii="Impact" w:hAnsi="Impact" w:cs="Impact"/>
          <w:b/>
          <w:bCs/>
          <w:i/>
          <w:iCs/>
          <w:color w:val="FF0000"/>
          <w:sz w:val="40"/>
          <w:szCs w:val="40"/>
        </w:rPr>
      </w:pPr>
    </w:p>
    <w:p w:rsidR="00875405" w:rsidRPr="003A0081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</w:pPr>
      <w:r w:rsidRPr="003A0081"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  <w:t>Занятия футболом развивают ловкость,</w:t>
      </w:r>
    </w:p>
    <w:p w:rsidR="00875405" w:rsidRPr="003A0081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</w:pPr>
      <w:r w:rsidRPr="003A0081"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  <w:t>координацию движений, выносливость и</w:t>
      </w:r>
    </w:p>
    <w:p w:rsidR="00875405" w:rsidRPr="003A0081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</w:pPr>
      <w:r w:rsidRPr="003A0081">
        <w:rPr>
          <w:rFonts w:ascii="Monotype Corsiva" w:hAnsi="Monotype Corsiva" w:cs="Monotype Corsiva"/>
          <w:b/>
          <w:bCs/>
          <w:i/>
          <w:iCs/>
          <w:color w:val="FF0000"/>
          <w:sz w:val="44"/>
          <w:szCs w:val="44"/>
        </w:rPr>
        <w:t>коммуникационные навыки.</w:t>
      </w:r>
    </w:p>
    <w:p w:rsidR="00875405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40"/>
          <w:szCs w:val="40"/>
        </w:rPr>
      </w:pPr>
    </w:p>
    <w:p w:rsidR="00875405" w:rsidRPr="0025047D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40"/>
          <w:szCs w:val="40"/>
        </w:rPr>
      </w:pPr>
    </w:p>
    <w:p w:rsidR="00875405" w:rsidRPr="00895DE1" w:rsidRDefault="00875405" w:rsidP="003A0081">
      <w:pPr>
        <w:shd w:val="clear" w:color="auto" w:fill="FFFFFF"/>
        <w:jc w:val="center"/>
        <w:rPr>
          <w:rFonts w:ascii="Impact" w:hAnsi="Impact" w:cs="Impact"/>
          <w:b/>
          <w:bCs/>
          <w:i/>
          <w:iCs/>
          <w:color w:val="FF0000"/>
          <w:sz w:val="40"/>
          <w:szCs w:val="40"/>
        </w:rPr>
      </w:pPr>
      <w:r w:rsidRPr="00756EB1">
        <w:rPr>
          <w:rFonts w:ascii="Impact" w:hAnsi="Impact" w:cs="Impact"/>
          <w:b/>
          <w:bCs/>
          <w:i/>
          <w:iCs/>
          <w:color w:val="FF0000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381.75pt;height:6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списание занятий:"/>
          </v:shape>
        </w:pict>
      </w:r>
    </w:p>
    <w:p w:rsidR="00875405" w:rsidRDefault="00875405" w:rsidP="003A0081">
      <w:pPr>
        <w:shd w:val="clear" w:color="auto" w:fill="FFFFFF"/>
        <w:jc w:val="center"/>
        <w:rPr>
          <w:color w:val="FF0000"/>
        </w:rPr>
      </w:pPr>
      <w:r w:rsidRPr="00756EB1">
        <w:rPr>
          <w:color w:val="FF0000"/>
        </w:rPr>
        <w:pict>
          <v:shape id="_x0000_i1032" type="#_x0000_t172" style="width:362.25pt;height:7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торник, четверг:&#10;17.00-18.30"/>
          </v:shape>
        </w:pict>
      </w:r>
    </w:p>
    <w:p w:rsidR="00875405" w:rsidRDefault="00875405" w:rsidP="003A0081">
      <w:pPr>
        <w:shd w:val="clear" w:color="auto" w:fill="FFFFFF"/>
        <w:jc w:val="center"/>
        <w:rPr>
          <w:color w:val="FF0000"/>
        </w:rPr>
      </w:pPr>
    </w:p>
    <w:p w:rsidR="00875405" w:rsidRDefault="00875405" w:rsidP="003A0081">
      <w:pPr>
        <w:shd w:val="clear" w:color="auto" w:fill="FFFFFF"/>
        <w:jc w:val="center"/>
      </w:pPr>
    </w:p>
    <w:p w:rsidR="00875405" w:rsidRDefault="0087540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7" type="#_x0000_t202" style="position:absolute;margin-left:5.5pt;margin-top:9pt;width:555.5pt;height:783pt;z-index:251654656">
            <v:textbox>
              <w:txbxContent>
                <w:p w:rsidR="00875405" w:rsidRPr="00E941A4" w:rsidRDefault="00875405" w:rsidP="00B54F4D">
                  <w:pPr>
                    <w:spacing w:after="0" w:line="240" w:lineRule="atLeast"/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E941A4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  <w:t>Муниципальное учреждение культуры</w:t>
                  </w:r>
                </w:p>
                <w:p w:rsidR="00875405" w:rsidRPr="00E941A4" w:rsidRDefault="00875405" w:rsidP="00B54F4D">
                  <w:pPr>
                    <w:spacing w:after="0" w:line="240" w:lineRule="atLeast"/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E941A4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  <w:t>«Культурно-досуговый  центр    Среднечубуркского  сельского  поселения»</w:t>
                  </w: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  <w:r>
                    <w:rPr>
                      <w:rFonts w:ascii="Monotype Corsiva" w:hAnsi="Monotype Corsiva" w:cs="Monotype Corsiva"/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              </w:t>
                  </w:r>
                  <w:r>
                    <w:pict>
                      <v:shape id="_x0000_i1040" type="#_x0000_t172" style="width:276pt;height:111.7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Детская вокальная группа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i1041" type="#_x0000_t75" alt="http://im0-tub-ru.yandex.net/i?id=352463169-48-72&amp;n=21" style="width:172.5pt;height:126pt;visibility:visible">
                        <v:imagedata r:id="rId5" o:title=""/>
                      </v:shape>
                    </w:pict>
                  </w: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42" type="#_x0000_t158" style="width:483.75pt;height:105.7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&quot;УЛЫБКА&quot;"/>
                      </v:shape>
                    </w:pict>
                  </w: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</w:p>
                <w:p w:rsidR="00875405" w:rsidRPr="00B54F4D" w:rsidRDefault="00875405" w:rsidP="00E941A4">
                  <w:pPr>
                    <w:spacing w:after="0" w:line="240" w:lineRule="atLeast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B54F4D"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  <w:t>РУКОВОДИТЕЛЬ:</w:t>
                  </w:r>
                </w:p>
                <w:p w:rsidR="00875405" w:rsidRPr="00B54F4D" w:rsidRDefault="00875405" w:rsidP="00E941A4">
                  <w:pPr>
                    <w:spacing w:after="0" w:line="240" w:lineRule="atLeast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756EB1"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  <w:pict>
                      <v:shape id="_x0000_i1043" type="#_x0000_t136" style="width:428.25pt;height:80.25pt" fillcolor="fuchsia" strokecolor="blue" strokeweight="1.5pt">
                        <v:shadow on="t" color="#900"/>
                        <v:textpath style="font-family:&quot;Impact&quot;;v-text-kern:t" trim="t" fitpath="t" string="Ремиз Ирина Валентиновна"/>
                      </v:shape>
                    </w:pict>
                  </w:r>
                </w:p>
                <w:p w:rsidR="00875405" w:rsidRPr="00E941A4" w:rsidRDefault="00875405" w:rsidP="00E941A4">
                  <w:pPr>
                    <w:spacing w:after="0" w:line="240" w:lineRule="atLeast"/>
                    <w:rPr>
                      <w:rFonts w:ascii="Monotype Corsiva" w:hAnsi="Monotype Corsiva" w:cs="Monotype Corsiva"/>
                      <w:i/>
                      <w:iCs/>
                      <w:noProof/>
                      <w:color w:val="FF0000"/>
                      <w:sz w:val="36"/>
                      <w:szCs w:val="36"/>
                      <w:lang w:eastAsia="ru-RU"/>
                    </w:rPr>
                  </w:pP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</w:p>
                <w:p w:rsidR="00875405" w:rsidRDefault="00875405" w:rsidP="00B54F4D">
                  <w:pPr>
                    <w:spacing w:after="0" w:line="240" w:lineRule="atLeast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44" type="#_x0000_t136" style="width:358.5pt;height:54pt" fillcolor="#0cf" strokecolor="blue">
                        <v:shadow on="t" opacity="52429f"/>
                        <v:textpath style="font-family:&quot;Arial&quot;;font-style:italic;v-text-kern:t" trim="t" fitpath="t" string="Расписание занятий:"/>
                      </v:shape>
                    </w:pict>
                  </w:r>
                </w:p>
                <w:p w:rsidR="00875405" w:rsidRDefault="00875405" w:rsidP="00E941A4">
                  <w:pPr>
                    <w:spacing w:after="0" w:line="240" w:lineRule="atLeast"/>
                    <w:rPr>
                      <w:noProof/>
                      <w:lang w:eastAsia="ru-RU"/>
                    </w:rPr>
                  </w:pPr>
                </w:p>
                <w:p w:rsidR="00875405" w:rsidRDefault="00875405" w:rsidP="00E941A4">
                  <w:pPr>
                    <w:spacing w:after="0" w:line="240" w:lineRule="atLeast"/>
                    <w:rPr>
                      <w:noProof/>
                      <w:lang w:eastAsia="ru-RU"/>
                    </w:rPr>
                  </w:pPr>
                </w:p>
                <w:p w:rsidR="00875405" w:rsidRDefault="00875405" w:rsidP="00E941A4">
                  <w:pPr>
                    <w:spacing w:after="0" w:line="240" w:lineRule="atLeast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25" o:spid="_x0000_i1045" type="#_x0000_t75" alt="http://im2-tub-ru.yandex.net/i?id=570771047-18-72&amp;n=21" style="width:189.75pt;height:189pt;visibility:visible">
                        <v:imagedata r:id="rId6" o:title=""/>
                      </v:shape>
                    </w:pict>
                  </w:r>
                  <w:r>
                    <w:pict>
                      <v:shape id="_x0000_i1046" type="#_x0000_t172" style="width:312pt;height:136.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суббота&#10;15.00-17.00"/>
                      </v:shape>
                    </w:pict>
                  </w:r>
                </w:p>
                <w:p w:rsidR="00875405" w:rsidRDefault="00875405" w:rsidP="00E941A4">
                  <w:pPr>
                    <w:spacing w:after="0" w:line="240" w:lineRule="atLeast"/>
                    <w:jc w:val="right"/>
                    <w:rPr>
                      <w:noProof/>
                      <w:lang w:eastAsia="ru-RU"/>
                    </w:rPr>
                  </w:pPr>
                </w:p>
                <w:p w:rsidR="00875405" w:rsidRPr="00E4155B" w:rsidRDefault="00875405" w:rsidP="00E941A4">
                  <w:pPr>
                    <w:spacing w:after="0" w:line="240" w:lineRule="atLeast"/>
                    <w:jc w:val="right"/>
                    <w:rPr>
                      <w:rFonts w:ascii="Monotype Corsiva" w:hAnsi="Monotype Corsiva" w:cs="Monotype Corsiva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28" editas="canvas" style="width:808.5pt;height:486pt;mso-position-horizontal-relative:char;mso-position-vertical-relative:line" coordorigin="4791,1566" coordsize="7150,4320">
            <o:lock v:ext="edit" aspectratio="t"/>
            <v:shape id="_x0000_s1029" type="#_x0000_t75" style="position:absolute;left:4791;top:1566;width:7150;height:432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margin-left:0;margin-top:0;width:555.5pt;height:810pt;z-index:251655680">
            <v:textbox>
              <w:txbxContent>
                <w:p w:rsidR="00875405" w:rsidRPr="005F7218" w:rsidRDefault="00875405" w:rsidP="00467946">
                  <w:pPr>
                    <w:spacing w:after="0" w:line="240" w:lineRule="atLeast"/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5F7218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  <w:t>Муниципальное учреждение культуры</w:t>
                  </w:r>
                </w:p>
                <w:p w:rsidR="00875405" w:rsidRPr="005F7218" w:rsidRDefault="00875405" w:rsidP="005F7218">
                  <w:pPr>
                    <w:spacing w:after="0" w:line="240" w:lineRule="atLeast"/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5F7218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24"/>
                      <w:szCs w:val="24"/>
                    </w:rPr>
                    <w:t>«Культурно-досуговый  центр    Среднечубуркского  сельского  поселения»</w:t>
                  </w:r>
                </w:p>
                <w:p w:rsidR="00875405" w:rsidRPr="005F7218" w:rsidRDefault="00875405">
                  <w:pPr>
                    <w:rPr>
                      <w:color w:val="FF00FF"/>
                    </w:rPr>
                  </w:pPr>
                </w:p>
                <w:p w:rsidR="00875405" w:rsidRDefault="00875405" w:rsidP="005F7218">
                  <w:pPr>
                    <w:jc w:val="center"/>
                    <w:rPr>
                      <w:color w:val="FF0000"/>
                    </w:rPr>
                  </w:pPr>
                  <w:r w:rsidRPr="00756EB1">
                    <w:rPr>
                      <w:color w:val="FF0000"/>
                    </w:rPr>
                    <w:pict>
                      <v:shape id="_x0000_i1053" type="#_x0000_t136" style="width:380.25pt;height:33.75pt" fillcolor="red" strokecolor="fuchsia">
                        <v:shadow on="t" opacity="52429f"/>
                        <v:textpath style="font-family:&quot;Arial&quot;;font-style:italic;v-text-kern:t" trim="t" fitpath="t" string="Женская вокальная группа"/>
                      </v:shape>
                    </w:pict>
                  </w:r>
                </w:p>
                <w:p w:rsidR="00875405" w:rsidRPr="005F7218" w:rsidRDefault="00875405" w:rsidP="005F7218">
                  <w:pPr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FF00FF"/>
                      <w:sz w:val="144"/>
                      <w:szCs w:val="144"/>
                    </w:rPr>
                  </w:pPr>
                  <w:r w:rsidRPr="005F7218">
                    <w:rPr>
                      <w:rFonts w:ascii="Monotype Corsiva" w:hAnsi="Monotype Corsiva" w:cs="Monotype Corsiva"/>
                      <w:b/>
                      <w:bCs/>
                      <w:color w:val="FF00FF"/>
                      <w:sz w:val="144"/>
                      <w:szCs w:val="144"/>
                    </w:rPr>
                    <w:t>«КРИНИЦЫ»</w:t>
                  </w:r>
                </w:p>
                <w:p w:rsidR="00875405" w:rsidRPr="005F7218" w:rsidRDefault="00875405" w:rsidP="005F7218">
                  <w:pPr>
                    <w:jc w:val="center"/>
                    <w:rPr>
                      <w:color w:val="FF0000"/>
                    </w:rPr>
                  </w:pPr>
                  <w:r w:rsidRPr="005F7218"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0000FF"/>
                      <w:sz w:val="52"/>
                      <w:szCs w:val="52"/>
                      <w:lang w:eastAsia="ru-RU"/>
                    </w:rPr>
                    <w:t>РУКОВОДИТЕЛЬ:</w:t>
                  </w:r>
                </w:p>
                <w:p w:rsidR="00875405" w:rsidRPr="005F7218" w:rsidRDefault="00875405" w:rsidP="00467946">
                  <w:pPr>
                    <w:spacing w:after="0" w:line="240" w:lineRule="atLeast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756EB1">
                    <w:rPr>
                      <w:rFonts w:ascii="Georgia" w:hAnsi="Georgia" w:cs="Georgia"/>
                      <w:b/>
                      <w:bCs/>
                      <w:i/>
                      <w:iCs/>
                      <w:noProof/>
                      <w:color w:val="FF0000"/>
                      <w:sz w:val="52"/>
                      <w:szCs w:val="52"/>
                      <w:lang w:eastAsia="ru-RU"/>
                    </w:rPr>
                    <w:pict>
                      <v:shape id="_x0000_i1054" type="#_x0000_t136" style="width:378.75pt;height:57pt" fillcolor="red" strokecolor="blue" strokeweight="1.5pt">
                        <v:shadow on="t" color="#900"/>
                        <v:textpath style="font-family:&quot;Impact&quot;;v-text-kern:t" trim="t" fitpath="t" string="Ремиз Ирина Валентиновна"/>
                      </v:shape>
                    </w:pict>
                  </w:r>
                </w:p>
                <w:p w:rsidR="00875405" w:rsidRDefault="00875405"/>
                <w:p w:rsidR="00875405" w:rsidRDefault="00875405" w:rsidP="005F7218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55" type="#_x0000_t136" style="width:330pt;height:34.5pt" fillcolor="purple" strokecolor="red">
                        <v:shadow on="t" opacity="52429f"/>
                        <v:textpath style="font-family:&quot;Arial&quot;;font-style:italic;v-text-kern:t" trim="t" fitpath="t" string="Расписание занятий:"/>
                      </v:shape>
                    </w:pict>
                  </w:r>
                </w:p>
                <w:p w:rsidR="00875405" w:rsidRPr="00224404" w:rsidRDefault="00875405" w:rsidP="005F7218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56" type="#_x0000_t172" style="width:366pt;height:84.75pt" adj="6924" fillcolor="#60c" strokecolor="navy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ПЯТНИЦА:&#10;16.00-18.00"/>
                      </v:shape>
                    </w:pict>
                  </w:r>
                </w:p>
                <w:p w:rsidR="00875405" w:rsidRPr="00FB594B" w:rsidRDefault="00875405" w:rsidP="005F7218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i1057" type="#_x0000_t75" style="width:468.75pt;height:316.5pt">
                        <v:imagedata r:id="rId7" o:title="" croptop="1576f" cropbottom="10430f" cropleft="17057f" cropright="3996f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>
      <w:pPr>
        <w:rPr>
          <w:noProof/>
          <w:lang w:eastAsia="ru-RU"/>
        </w:rPr>
      </w:pPr>
    </w:p>
    <w:p w:rsidR="00875405" w:rsidRDefault="00875405"/>
    <w:p w:rsidR="00875405" w:rsidRDefault="00875405"/>
    <w:p w:rsidR="00875405" w:rsidRDefault="00875405"/>
    <w:p w:rsidR="00875405" w:rsidRDefault="00875405">
      <w:r>
        <w:t xml:space="preserve">           </w:t>
      </w: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927A9D">
      <w:pPr>
        <w:jc w:val="right"/>
      </w:pPr>
    </w:p>
    <w:p w:rsidR="00875405" w:rsidRDefault="00875405" w:rsidP="005D43CD">
      <w:pPr>
        <w:jc w:val="right"/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  <w:r w:rsidRPr="00821803">
        <w:rPr>
          <w:noProof/>
          <w:color w:val="00FF00"/>
          <w:lang w:eastAsia="ru-RU"/>
        </w:rPr>
        <w:t xml:space="preserve">                        </w:t>
      </w: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  <w:r>
        <w:rPr>
          <w:noProof/>
          <w:lang w:eastAsia="ru-RU"/>
        </w:rPr>
        <w:pict>
          <v:shape id="_x0000_s1031" type="#_x0000_t202" style="position:absolute;margin-left:198pt;margin-top:54pt;width:330.05pt;height:198pt;z-index:251659776">
            <v:textbox>
              <w:txbxContent>
                <w:p w:rsidR="00875405" w:rsidRDefault="00875405" w:rsidP="007A4B51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61" type="#_x0000_t144" style="width:150.75pt;height:42pt" fillcolor="red" strokecolor="blue">
                        <v:shadow color="#868686"/>
                        <v:textpath style="font-family:&quot;Arial&quot;;font-weight:bold" fitshape="t" trim="t" string="СЕКЦИЯ"/>
                      </v:shape>
                    </w:pict>
                  </w:r>
                  <w:r>
                    <w:t xml:space="preserve">                    </w:t>
                  </w:r>
                  <w:r>
                    <w:pict>
                      <v:shape id="_x0000_i1062" type="#_x0000_t161" style="width:192.75pt;height:56.25pt" adj="5665" fillcolor="red" strokecolor="blue">
                        <v:shadow color="#868686"/>
                        <v:textpath style="font-family:&quot;Impact&quot;;v-text-kern:t" trim="t" fitpath="t" xscale="f" string="НАСТОЛЬНОГО"/>
                      </v:shape>
                    </w:pict>
                  </w:r>
                </w:p>
                <w:p w:rsidR="00875405" w:rsidRDefault="00875405" w:rsidP="005F7218">
                  <w:r>
                    <w:t xml:space="preserve">                          </w:t>
                  </w:r>
                  <w: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63" type="#_x0000_t175" style="width:183.75pt;height:48pt" adj="7200" fillcolor="red" strokecolor="blue">
                        <v:shadow color="#868686"/>
                        <v:textpath style="font-family:&quot;Times New Roman&quot;;font-weight:bold;v-text-kern:t" trim="t" fitpath="t" string="ТЕННИСА"/>
                      </v:shape>
                    </w:pic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32" type="#_x0000_t202" style="position:absolute;margin-left:5.5pt;margin-top:9pt;width:554.75pt;height:11in;z-index:251658752">
            <v:textbox>
              <w:txbxContent>
                <w:p w:rsidR="00875405" w:rsidRPr="00377D0A" w:rsidRDefault="00875405" w:rsidP="007A4B51">
                  <w:pPr>
                    <w:spacing w:after="0" w:line="240" w:lineRule="atLeast"/>
                    <w:jc w:val="center"/>
                    <w:rPr>
                      <w:b/>
                      <w:bCs/>
                      <w:color w:val="0000FF"/>
                    </w:rPr>
                  </w:pPr>
                  <w:r w:rsidRPr="00377D0A">
                    <w:rPr>
                      <w:b/>
                      <w:bCs/>
                      <w:color w:val="0000FF"/>
                    </w:rPr>
                    <w:t>Муниципальное учреждение культуры</w:t>
                  </w:r>
                </w:p>
                <w:p w:rsidR="00875405" w:rsidRPr="00377D0A" w:rsidRDefault="00875405" w:rsidP="007A4B51">
                  <w:pPr>
                    <w:spacing w:after="0" w:line="240" w:lineRule="atLeast"/>
                    <w:jc w:val="center"/>
                    <w:rPr>
                      <w:b/>
                      <w:bCs/>
                      <w:color w:val="0000FF"/>
                    </w:rPr>
                  </w:pPr>
                  <w:r w:rsidRPr="00377D0A">
                    <w:rPr>
                      <w:b/>
                      <w:bCs/>
                      <w:color w:val="0000FF"/>
                    </w:rPr>
                    <w:t>«Культурно-досуговый центр  Среднечубуркского сельского поселения»</w:t>
                  </w:r>
                </w:p>
                <w:p w:rsidR="00875405" w:rsidRDefault="00875405" w:rsidP="005F7218">
                  <w:pPr>
                    <w:spacing w:after="0" w:line="240" w:lineRule="atLeast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</w:p>
                <w:p w:rsidR="00875405" w:rsidRPr="00FD3B2D" w:rsidRDefault="00875405" w:rsidP="005F7218">
                  <w:pPr>
                    <w:spacing w:after="0" w:line="240" w:lineRule="atLeast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9" o:spid="_x0000_i1069" type="#_x0000_t75" alt="Теннис" style="width:167.25pt;height:147.75pt;visibility:visible">
                        <v:imagedata r:id="rId8" o:title="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t xml:space="preserve">     </w:t>
                  </w:r>
                </w:p>
                <w:p w:rsidR="00875405" w:rsidRDefault="00875405" w:rsidP="005F7218"/>
                <w:p w:rsidR="00875405" w:rsidRPr="007A4B51" w:rsidRDefault="00875405" w:rsidP="005F7218">
                  <w:pPr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  <w:t xml:space="preserve">             </w:t>
                  </w:r>
                  <w:r w:rsidRPr="007A4B51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72"/>
                      <w:szCs w:val="72"/>
                    </w:rPr>
                    <w:t>РУКОВОДИТЕЛЬ:</w:t>
                  </w:r>
                </w:p>
                <w:p w:rsidR="00875405" w:rsidRDefault="00875405" w:rsidP="007A4B51">
                  <w:pPr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</w:pPr>
                  <w:r w:rsidRPr="00756EB1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72"/>
                      <w:szCs w:val="72"/>
                    </w:rPr>
                    <w:pict>
                      <v:shape id="_x0000_i1070" type="#_x0000_t136" style="width:428.25pt;height:84pt" fillcolor="red" strokecolor="blue" strokeweight="1.5pt">
                        <v:shadow on="t" color="#900"/>
                        <v:textpath style="font-family:&quot;Impact&quot;;v-text-kern:t" trim="t" fitpath="t" string="Воронин Евгений Иванович"/>
                      </v:shape>
                    </w:pict>
                  </w:r>
                </w:p>
                <w:p w:rsidR="00875405" w:rsidRDefault="00875405" w:rsidP="007A4B51">
                  <w:pPr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</w:pPr>
                  <w:r w:rsidRPr="00756EB1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  <w:pict>
                      <v:shape id="_x0000_i1071" type="#_x0000_t172" style="width:375.75pt;height:63pt" adj="6924" fillcolor="blue" strokecolor="fuchsia">
                        <v:fill color2="#c0c"/>
                        <v:shadow on="t" color="#99f" opacity="52429f" offset="3pt,3pt"/>
                        <v:textpath style="font-family:&quot;Impact&quot;;v-text-kern:t" trim="t" fitpath="t" string="Расписание занятий:&#10;"/>
                      </v:shape>
                    </w:pict>
                  </w:r>
                </w:p>
                <w:p w:rsidR="00875405" w:rsidRDefault="00875405" w:rsidP="007A4B51">
                  <w:pPr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  <w:r w:rsidRPr="00756EB1"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  <w:pict>
                      <v:shape id="_x0000_i1072" type="#_x0000_t172" style="width:249pt;height:142.5pt" adj="6924" fillcolor="#60c" strokecolor="#f9c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суббота:&#10;18.00-19.00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Рисунок 16" o:spid="_x0000_i1073" type="#_x0000_t75" alt="http://im0-tub-ru.yandex.net/i?id=26530452-17-72&amp;n=21" style="width:261.75pt;height:200.25pt;visibility:visible">
                        <v:imagedata r:id="rId9" o:title=""/>
                      </v:shape>
                    </w:pict>
                  </w: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Default="00875405" w:rsidP="005F7218">
                  <w:pPr>
                    <w:rPr>
                      <w:noProof/>
                      <w:lang w:eastAsia="ru-RU"/>
                    </w:rPr>
                  </w:pPr>
                </w:p>
                <w:p w:rsidR="00875405" w:rsidRPr="00377D0A" w:rsidRDefault="00875405" w:rsidP="005F7218">
                  <w:pPr>
                    <w:rPr>
                      <w:rFonts w:ascii="Monotype Corsiva" w:hAnsi="Monotype Corsiva" w:cs="Monotype Corsiva"/>
                      <w:b/>
                      <w:bCs/>
                      <w:color w:val="0000FF"/>
                      <w:sz w:val="52"/>
                      <w:szCs w:val="52"/>
                    </w:rPr>
                  </w:pPr>
                </w:p>
              </w:txbxContent>
            </v:textbox>
            <w10:anchorlock/>
          </v:shape>
        </w:pict>
      </w:r>
      <w:r>
        <w:rPr>
          <w:noProof/>
          <w:lang w:eastAsia="ru-RU"/>
        </w:rPr>
      </w:r>
      <w:r w:rsidRPr="00756EB1">
        <w:pict>
          <v:group id="_x0000_s1033" editas="canvas" style="width:814pt;height:567pt;mso-position-horizontal-relative:char;mso-position-vertical-relative:line" coordorigin="4742,706" coordsize="7199,5040">
            <o:lock v:ext="edit" aspectratio="t"/>
            <v:shape id="_x0000_s1034" type="#_x0000_t75" style="position:absolute;left:4742;top:706;width:7199;height:5040" o:preferrelative="f">
              <v:fill o:detectmouseclick="t"/>
              <v:path o:extrusionok="t" o:connecttype="none"/>
              <o:lock v:ext="edit" text="t"/>
            </v:shape>
            <v:shape id="_x0000_s1035" type="#_x0000_t202" style="position:absolute;left:6347;top:1666;width:1897;height:1520">
              <v:textbox>
                <w:txbxContent>
                  <w:p w:rsidR="00875405" w:rsidRDefault="00875405" w:rsidP="005F7218"/>
                </w:txbxContent>
              </v:textbox>
            </v:shape>
            <v:shape id="_x0000_s1036" type="#_x0000_t202" style="position:absolute;left:6347;top:1666;width:1800;height:1280">
              <v:textbox>
                <w:txbxContent>
                  <w:p w:rsidR="00875405" w:rsidRDefault="00875405" w:rsidP="005F7218"/>
                </w:txbxContent>
              </v:textbox>
            </v:shape>
            <v:shape id="_x0000_s1037" type="#_x0000_t202" style="position:absolute;left:6299;top:1666;width:1945;height:1120">
              <v:textbox>
                <w:txbxContent>
                  <w:p w:rsidR="00875405" w:rsidRPr="0092726E" w:rsidRDefault="00875405" w:rsidP="005F7218">
                    <w:r>
                      <w:pict>
                        <v:shape id="_x0000_i1076" type="#_x0000_t144" style="width:150.75pt;height:42pt" fillcolor="black">
                          <v:shadow color="#868686"/>
                          <v:textpath style="font-family:&quot;Arial&quot;;font-weight:bold" fitshape="t" trim="t" string="СЕКЦИЯ"/>
                        </v:shape>
                      </w:pict>
                    </w:r>
                    <w:r>
                      <w:pict>
                        <v:shape id="_x0000_i1077" type="#_x0000_t144" style="width:150.75pt;height:42pt" fillcolor="black">
                          <v:shadow color="#868686"/>
                          <v:textpath style="font-family:&quot;Arial&quot;;font-weight:bold" fitshape="t" trim="t" string="СЕКЦИЯ"/>
                        </v:shape>
                      </w:pict>
                    </w:r>
                  </w:p>
                </w:txbxContent>
              </v:textbox>
            </v:shape>
            <v:shape id="_x0000_s1038" type="#_x0000_t202" style="position:absolute;left:6791;top:1826;width:637;height:640">
              <v:textbox>
                <w:txbxContent>
                  <w:p w:rsidR="00875405" w:rsidRDefault="00875405" w:rsidP="005F7218"/>
                </w:txbxContent>
              </v:textbox>
            </v:shape>
            <w10:anchorlock/>
          </v:group>
        </w:pict>
      </w: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821803">
      <w:pPr>
        <w:spacing w:after="0" w:line="240" w:lineRule="atLeast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Pr="00821803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  <w:r w:rsidRPr="00821803">
        <w:rPr>
          <w:rFonts w:ascii="Arial Black" w:hAnsi="Arial Black" w:cs="Arial Black"/>
          <w:noProof/>
          <w:color w:val="00FF00"/>
          <w:lang w:eastAsia="ru-RU"/>
        </w:rPr>
        <w:t>Муниципальное учреждение культуры</w:t>
      </w:r>
    </w:p>
    <w:p w:rsidR="00875405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  <w:r w:rsidRPr="00821803">
        <w:rPr>
          <w:rFonts w:ascii="Arial Black" w:hAnsi="Arial Black" w:cs="Arial Black"/>
          <w:noProof/>
          <w:color w:val="00FF00"/>
          <w:lang w:eastAsia="ru-RU"/>
        </w:rPr>
        <w:t>«Культурно-досуговый центр Среднечубуркского с/п»</w:t>
      </w:r>
    </w:p>
    <w:p w:rsidR="00875405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  <w:r>
        <w:rPr>
          <w:noProof/>
          <w:lang w:eastAsia="ru-RU"/>
        </w:rPr>
        <w:pict>
          <v:shape id="_x0000_s1039" type="#_x0000_t172" style="position:absolute;left:0;text-align:left;margin-left:0;margin-top:10.6pt;width:291.1pt;height:228.4pt;z-index:251656704;mso-position-horizontal:left" adj="6924" fillcolor="blue" strokecolor="red">
            <v:fill color2="#c0c"/>
            <v:shadow on="t" color="#99f" opacity="52429f" offset="3pt,3pt"/>
            <v:textpath style="font-family:&quot;Impact&quot;;v-text-kern:t" trim="t" fitpath="t" string="Группа здоровья&#10;(волейбол)"/>
            <w10:wrap type="square" side="right"/>
            <w10:anchorlock/>
          </v:shape>
        </w:pict>
      </w:r>
      <w:r>
        <w:rPr>
          <w:noProof/>
          <w:lang w:eastAsia="ru-RU"/>
        </w:rPr>
        <w:pict>
          <v:shape id="Рисунок 55" o:spid="_x0000_i1079" type="#_x0000_t75" alt="http://im4-tub-ru.yandex.net/i?id=254542239-44-72&amp;n=21" style="width:257.25pt;height:184.5pt;visibility:visible">
            <v:imagedata r:id="rId10" o:title=""/>
          </v:shape>
        </w:pict>
      </w:r>
      <w:r>
        <w:rPr>
          <w:rFonts w:ascii="Arial Black" w:hAnsi="Arial Black" w:cs="Arial Black"/>
          <w:noProof/>
          <w:color w:val="00FF00"/>
          <w:lang w:eastAsia="ru-RU"/>
        </w:rPr>
        <w:br w:type="textWrapping" w:clear="all"/>
        <w:t xml:space="preserve">               </w:t>
      </w:r>
      <w:r w:rsidRPr="00756EB1">
        <w:rPr>
          <w:rFonts w:ascii="Arial Black" w:hAnsi="Arial Black" w:cs="Arial Black"/>
          <w:noProof/>
          <w:color w:val="00FF00"/>
          <w:lang w:eastAsia="ru-RU"/>
        </w:rPr>
        <w:pict>
          <v:shape id="_x0000_i1080" type="#_x0000_t136" style="width:281.25pt;height:41.25pt" fillcolor="lime" strokecolor="yellow">
            <v:shadow on="t" opacity="52429f"/>
            <v:textpath style="font-family:&quot;Arial&quot;;font-weight:bold;font-style:italic;v-text-kern:t" trim="t" fitpath="t" string="Руководитель:"/>
          </v:shape>
        </w:pict>
      </w:r>
    </w:p>
    <w:p w:rsidR="00875405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  <w:r w:rsidRPr="00756EB1">
        <w:rPr>
          <w:rFonts w:ascii="Arial Black" w:hAnsi="Arial Black" w:cs="Arial Black"/>
          <w:noProof/>
          <w:color w:val="00FF00"/>
          <w:lang w:eastAsia="ru-RU"/>
        </w:rPr>
        <w:pict>
          <v:shape id="_x0000_i1081" type="#_x0000_t136" style="width:423.75pt;height:81pt" fillcolor="blue" strokecolor="red" strokeweight="1.5pt">
            <v:shadow on="t" color="#900"/>
            <v:textpath style="font-family:&quot;Impact&quot;;v-text-kern:t" trim="t" fitpath="t" string="Воронин Евгений Иванович"/>
          </v:shape>
        </w:pict>
      </w:r>
    </w:p>
    <w:p w:rsidR="00875405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Pr="00821803" w:rsidRDefault="00875405" w:rsidP="007A4B51">
      <w:pPr>
        <w:spacing w:after="0" w:line="240" w:lineRule="atLeast"/>
        <w:jc w:val="center"/>
        <w:rPr>
          <w:rFonts w:ascii="Arial Black" w:hAnsi="Arial Black" w:cs="Arial Black"/>
          <w:noProof/>
          <w:color w:val="00FF00"/>
          <w:lang w:eastAsia="ru-RU"/>
        </w:rPr>
      </w:pPr>
    </w:p>
    <w:p w:rsidR="00875405" w:rsidRDefault="00875405" w:rsidP="007A4B51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82" type="#_x0000_t156" style="width:342pt;height:56.25pt" fillcolor="red" strokecolor="blue">
            <v:fill color2="#099"/>
            <v:shadow on="t" color="silver" opacity="52429f" offset="3pt,3pt"/>
            <v:textpath style="font-family:&quot;Times New Roman&quot;;font-weight:bold;v-text-kern:t" trim="t" fitpath="t" xscale="f" string="Расписание занятий:"/>
          </v:shape>
        </w:pict>
      </w:r>
    </w:p>
    <w:p w:rsidR="00875405" w:rsidRDefault="00875405" w:rsidP="007A4B51">
      <w:pPr>
        <w:jc w:val="center"/>
        <w:rPr>
          <w:noProof/>
          <w:lang w:eastAsia="ru-RU"/>
        </w:rPr>
      </w:pPr>
    </w:p>
    <w:p w:rsidR="00875405" w:rsidRDefault="00875405" w:rsidP="005D43CD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83" type="#_x0000_t172" style="width:251.25pt;height:268.5pt" adj="6924" fillcolor="#60c" strokecolor="red">
            <v:fill color2="#c0c" focus="100%" type="gradient"/>
            <v:shadow on="t" color="#99f" opacity="52429f" offset="3pt,3pt"/>
            <v:textpath style="font-family:&quot;Impact&quot;;v-text-kern:t" trim="t" fitpath="t" string="суббота, &#10;воскресенье:&#10;20.30-22.00"/>
          </v:shape>
        </w:pict>
      </w:r>
      <w:r>
        <w:rPr>
          <w:noProof/>
          <w:lang w:eastAsia="ru-RU"/>
        </w:rPr>
        <w:pict>
          <v:shape id="Рисунок 52" o:spid="_x0000_i1084" type="#_x0000_t75" alt="http://im6-tub-ru.yandex.net/i?id=1718780-56-72&amp;n=21" style="width:292.5pt;height:254.25pt;visibility:visible">
            <v:imagedata r:id="rId11" o:title=""/>
          </v:shape>
        </w:pict>
      </w:r>
    </w:p>
    <w:p w:rsidR="00875405" w:rsidRDefault="00875405" w:rsidP="005D43CD"/>
    <w:p w:rsidR="00875405" w:rsidRPr="00894ED7" w:rsidRDefault="00875405" w:rsidP="003A0081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894ED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894ED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894ED7" w:rsidRDefault="00875405" w:rsidP="003A0081">
      <w:pPr>
        <w:shd w:val="clear" w:color="auto" w:fill="FFFFFF"/>
        <w:tabs>
          <w:tab w:val="left" w:pos="7560"/>
        </w:tabs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3A0081" w:rsidRDefault="00875405" w:rsidP="003A0081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  <w:r>
        <w:rPr>
          <w:rFonts w:ascii="Arial Black" w:hAnsi="Arial Black" w:cs="Arial Black"/>
          <w:noProof/>
          <w:color w:val="FF00FF"/>
          <w:lang w:eastAsia="ru-RU"/>
        </w:rPr>
        <w:t xml:space="preserve">  </w:t>
      </w:r>
      <w:r w:rsidRPr="00756EB1">
        <w:rPr>
          <w:rFonts w:ascii="Arial Black" w:hAnsi="Arial Black" w:cs="Arial Black"/>
          <w:noProof/>
          <w:color w:val="FF00FF"/>
          <w:lang w:eastAsia="ru-RU"/>
        </w:rPr>
        <w:pict>
          <v:shape id="_x0000_i1085" type="#_x0000_t156" style="width:261pt;height:204pt" fillcolor="red" strokecolor="blue">
            <v:fill color2="#099"/>
            <v:shadow on="t" color="silver" opacity="52429f" offset="3pt,3pt"/>
            <v:textpath style="font-family:&quot;Times New Roman&quot;;font-weight:bold;v-text-kern:t" trim="t" fitpath="t" xscale="f" string="Группа &#10;здоровья&#10;"/>
          </v:shape>
        </w:pict>
      </w:r>
      <w:r>
        <w:rPr>
          <w:rFonts w:ascii="Arial Black" w:hAnsi="Arial Black" w:cs="Arial Black"/>
          <w:noProof/>
          <w:color w:val="FF00FF"/>
          <w:lang w:eastAsia="ru-RU"/>
        </w:rPr>
        <w:t xml:space="preserve">               </w:t>
      </w:r>
      <w:r>
        <w:rPr>
          <w:noProof/>
          <w:lang w:eastAsia="ru-RU"/>
        </w:rPr>
        <w:pict>
          <v:shape id="Рисунок 46" o:spid="_x0000_i1086" type="#_x0000_t75" alt="http://im7-tub-ru.yandex.net/i?id=110791366-41-72&amp;n=21" style="width:195pt;height:195.75pt;visibility:visible">
            <v:imagedata r:id="rId12" o:title=""/>
          </v:shape>
        </w:pict>
      </w:r>
      <w:r>
        <w:rPr>
          <w:rFonts w:ascii="Arial Black" w:hAnsi="Arial Black" w:cs="Arial Black"/>
          <w:noProof/>
          <w:color w:val="FF00FF"/>
          <w:lang w:eastAsia="ru-RU"/>
        </w:rPr>
        <w:t xml:space="preserve">              </w:t>
      </w: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  <w:r>
        <w:rPr>
          <w:noProof/>
          <w:lang w:eastAsia="ru-RU"/>
        </w:rPr>
        <w:pict>
          <v:shape id="_x0000_i1087" type="#_x0000_t156" style="width:5in;height:60.75pt" fillcolor="fuchsia" strokecolor="blue">
            <v:fill color2="#099"/>
            <v:shadow on="t" color="silver" opacity="52429f" offset="3pt,3pt"/>
            <v:textpath style="font-family:&quot;Times New Roman&quot;;font-weight:bold;v-text-kern:t" trim="t" fitpath="t" xscale="f" string="&quot;ГРАЦИЯ&quot;"/>
          </v:shape>
        </w:pict>
      </w: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Pr="00894ED7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</w:pPr>
      <w:r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  <w:t>РУКОВОДИТЕЛЬ:</w:t>
      </w:r>
    </w:p>
    <w:p w:rsidR="00875405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</w:pPr>
      <w:r w:rsidRPr="00756EB1"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  <w:pict>
          <v:shape id="_x0000_i1088" type="#_x0000_t136" style="width:404.25pt;height:42pt" fillcolor="blue" strokecolor="fuchsia">
            <v:shadow color="#868686"/>
            <v:textpath style="font-family:&quot;Arial&quot;;font-weight:bold;v-text-kern:t" trim="t" fitpath="t" string="Пономарёва Елена Александровна"/>
          </v:shape>
        </w:pict>
      </w:r>
    </w:p>
    <w:p w:rsidR="00875405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  <w:r w:rsidRPr="00756EB1"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  <w:pict>
          <v:shape id="_x0000_i1089" type="#_x0000_t136" style="width:251.25pt;height:184.5pt" fillcolor="red" strokecolor="blue">
            <v:shadow on="t" opacity="52429f"/>
            <v:textpath style="font-family:&quot;Arial&quot;;font-weight:bold;font-style:italic;v-text-kern:t" trim="t" fitpath="t" string="Расписание занятий:&#10;воскресенье&#10;17.00-19.00"/>
          </v:shape>
        </w:pict>
      </w:r>
      <w:r>
        <w:rPr>
          <w:rFonts w:ascii="Monotype Corsiva" w:hAnsi="Monotype Corsiva" w:cs="Monotype Corsiva"/>
          <w:b/>
          <w:bCs/>
          <w:noProof/>
          <w:color w:val="FF0000"/>
          <w:sz w:val="44"/>
          <w:szCs w:val="44"/>
          <w:lang w:eastAsia="ru-RU"/>
        </w:rPr>
        <w:t xml:space="preserve">             </w:t>
      </w:r>
      <w:r>
        <w:rPr>
          <w:noProof/>
          <w:lang w:eastAsia="ru-RU"/>
        </w:rPr>
        <w:pict>
          <v:shape id="Рисунок 49" o:spid="_x0000_i1090" type="#_x0000_t75" alt="http://im5-tub-ru.yandex.net/i?id=111913501-54-72&amp;n=21" style="width:225pt;height:189pt;visibility:visible">
            <v:imagedata r:id="rId13" o:title=""/>
          </v:shape>
        </w:pict>
      </w: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3A0081">
      <w:pPr>
        <w:shd w:val="clear" w:color="auto" w:fill="FFFFFF"/>
        <w:spacing w:after="0" w:line="240" w:lineRule="atLeast"/>
        <w:rPr>
          <w:noProof/>
          <w:lang w:eastAsia="ru-RU"/>
        </w:rPr>
      </w:pPr>
    </w:p>
    <w:p w:rsidR="00875405" w:rsidRDefault="00875405" w:rsidP="00137C3A">
      <w:pPr>
        <w:spacing w:after="0" w:line="240" w:lineRule="atLeast"/>
        <w:rPr>
          <w:noProof/>
          <w:lang w:eastAsia="ru-RU"/>
        </w:rPr>
      </w:pPr>
    </w:p>
    <w:p w:rsidR="00875405" w:rsidRPr="00583A59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83A59">
        <w:rPr>
          <w:rFonts w:ascii="Arial Black" w:hAnsi="Arial Black" w:cs="Arial Black"/>
          <w:noProof/>
          <w:color w:val="FF0000"/>
          <w:lang w:eastAsia="ru-RU"/>
        </w:rPr>
        <w:t>Муниципальное учреждение культуры</w:t>
      </w: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83A59">
        <w:rPr>
          <w:rFonts w:ascii="Arial Black" w:hAnsi="Arial Black" w:cs="Arial Black"/>
          <w:noProof/>
          <w:color w:val="FF0000"/>
          <w:lang w:eastAsia="ru-RU"/>
        </w:rPr>
        <w:t>«Культурно-досуговый центр Среднечубуркского с/п»</w:t>
      </w: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Pr="00583A59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>
        <w:rPr>
          <w:noProof/>
          <w:lang w:eastAsia="ru-RU"/>
        </w:rPr>
        <w:pict>
          <v:shape id="_x0000_s1040" type="#_x0000_t202" style="position:absolute;left:0;text-align:left;margin-left:357.5pt;margin-top:131.55pt;width:143pt;height:260.35pt;z-index:251657728">
            <v:textbox style="mso-fit-shape-to-text:t">
              <w:txbxContent>
                <w:p w:rsidR="00875405" w:rsidRDefault="00875405">
                  <w:r>
                    <w:pict>
                      <v:shape id="_x0000_i1092" type="#_x0000_t136" style="width:237.75pt;height:125.25pt;rotation:90" fillcolor="red" strokecolor="blue">
                        <v:shadow on="t" color="#b2b2b2" opacity="52429f"/>
                        <v:textpath style="font-family:&quot;Arial&quot;;font-weight:bold;font-style:italic;v-rotate-letters:t;v-text-kern:t" trim="t" fitpath="t" string="РУБИН"/>
                      </v:shape>
                    </w:pict>
                  </w:r>
                </w:p>
              </w:txbxContent>
            </v:textbox>
            <w10:anchorlock/>
          </v:shape>
        </w:pict>
      </w:r>
      <w:r w:rsidRPr="00756EB1">
        <w:rPr>
          <w:rFonts w:ascii="Arial Black" w:hAnsi="Arial Black" w:cs="Arial Black"/>
          <w:noProof/>
          <w:color w:val="0000FF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93" type="#_x0000_t154" style="width:501.75pt;height:93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Футбольная секция"/>
          </v:shape>
        </w:pict>
      </w: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5A5EC2">
      <w:pPr>
        <w:tabs>
          <w:tab w:val="left" w:pos="4840"/>
        </w:tabs>
        <w:spacing w:after="0" w:line="240" w:lineRule="atLeast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1" o:spid="_x0000_i1094" type="#_x0000_t75" alt="http://im5-tub-ru.yandex.net/i?id=16209961-69-72&amp;n=21" style="width:291pt;height:177.75pt;visibility:visible">
            <v:imagedata r:id="rId14" o:title=""/>
          </v:shape>
        </w:pict>
      </w:r>
      <w:r>
        <w:rPr>
          <w:noProof/>
          <w:lang w:eastAsia="ru-RU"/>
        </w:rPr>
        <w:tab/>
      </w:r>
    </w:p>
    <w:p w:rsidR="00875405" w:rsidRDefault="00875405" w:rsidP="005A5EC2">
      <w:pPr>
        <w:tabs>
          <w:tab w:val="left" w:pos="4840"/>
        </w:tabs>
        <w:spacing w:after="0" w:line="240" w:lineRule="atLeast"/>
        <w:rPr>
          <w:noProof/>
          <w:lang w:eastAsia="ru-RU"/>
        </w:rPr>
      </w:pPr>
    </w:p>
    <w:p w:rsidR="00875405" w:rsidRDefault="00875405" w:rsidP="005A5EC2">
      <w:pPr>
        <w:tabs>
          <w:tab w:val="left" w:pos="4840"/>
        </w:tabs>
        <w:spacing w:after="0" w:line="240" w:lineRule="atLeast"/>
        <w:rPr>
          <w:noProof/>
          <w:lang w:eastAsia="ru-RU"/>
        </w:rPr>
      </w:pPr>
    </w:p>
    <w:p w:rsidR="00875405" w:rsidRDefault="00875405" w:rsidP="00E50CC7">
      <w:r>
        <w:t xml:space="preserve"> </w:t>
      </w:r>
      <w:r>
        <w:pict>
          <v:shape id="_x0000_i1095" type="#_x0000_t136" style="width:279.75pt;height:33pt" fillcolor="fuchsia" strokecolor="#33c" strokeweight="1pt">
            <v:fill opacity=".5"/>
            <v:shadow on="t" color="#99f" offset="3pt"/>
            <v:textpath style="font-family:&quot;Arial&quot;;font-weight:bold;v-text-kern:t" trim="t" fitpath="t" string="Руководитель:"/>
          </v:shape>
        </w:pict>
      </w:r>
    </w:p>
    <w:p w:rsidR="00875405" w:rsidRPr="00B54F4D" w:rsidRDefault="00875405" w:rsidP="00E50CC7">
      <w:pPr>
        <w:rPr>
          <w:sz w:val="96"/>
          <w:szCs w:val="96"/>
        </w:rPr>
      </w:pPr>
      <w:r>
        <w:rPr>
          <w:rFonts w:ascii="Monotype Corsiva" w:hAnsi="Monotype Corsiva" w:cs="Monotype Corsiva"/>
          <w:b/>
          <w:bCs/>
          <w:color w:val="FF0000"/>
          <w:sz w:val="96"/>
          <w:szCs w:val="96"/>
        </w:rPr>
        <w:t>Воронин Евгений Иванович</w:t>
      </w:r>
    </w:p>
    <w:p w:rsidR="00875405" w:rsidRDefault="00875405" w:rsidP="00E50CC7">
      <w:pPr>
        <w:rPr>
          <w:rFonts w:ascii="Monotype Corsiva" w:hAnsi="Monotype Corsiva" w:cs="Monotype Corsiva"/>
          <w:b/>
          <w:bCs/>
          <w:color w:val="FF0000"/>
          <w:sz w:val="72"/>
          <w:szCs w:val="72"/>
        </w:rPr>
      </w:pPr>
      <w:r w:rsidRPr="00756EB1">
        <w:rPr>
          <w:rFonts w:ascii="Monotype Corsiva" w:hAnsi="Monotype Corsiva" w:cs="Monotype Corsiva"/>
          <w:b/>
          <w:bCs/>
          <w:color w:val="FF0000"/>
          <w:sz w:val="72"/>
          <w:szCs w:val="72"/>
        </w:rPr>
        <w:pict>
          <v:shape id="_x0000_i1096" type="#_x0000_t158" style="width:372pt;height:75.75pt" fillcolor="fuchsia" strokecolor="lime" strokeweight="1pt">
            <v:shadow on="t" color="#009" offset="7pt,-7pt"/>
            <v:textpath style="font-family:&quot;Impact&quot;;v-text-spacing:52429f;v-text-kern:t" trim="t" fitpath="t" xscale="f" string="Расписание занятий:"/>
          </v:shape>
        </w:pict>
      </w:r>
    </w:p>
    <w:p w:rsidR="00875405" w:rsidRDefault="00875405" w:rsidP="00E50CC7">
      <w:pPr>
        <w:rPr>
          <w:noProof/>
          <w:lang w:eastAsia="ru-RU"/>
        </w:rPr>
      </w:pPr>
      <w:r w:rsidRPr="00756EB1">
        <w:rPr>
          <w:rFonts w:ascii="Monotype Corsiva" w:hAnsi="Monotype Corsiva" w:cs="Monotype Corsiva"/>
          <w:b/>
          <w:bCs/>
          <w:color w:val="FF0000"/>
          <w:sz w:val="72"/>
          <w:szCs w:val="72"/>
        </w:rPr>
        <w:pict>
          <v:shape id="_x0000_i1097" type="#_x0000_t136" style="width:339pt;height:132pt" fillcolor="red" strokecolor="yellow">
            <v:shadow on="t" opacity="52429f"/>
            <v:textpath style="font-family:&quot;Arial&quot;;font-weight:bold;font-style:italic;v-text-kern:t" trim="t" fitpath="t" string="понедельник, среда, &#10;пятница:16.00 - 17.30"/>
          </v:shape>
        </w:pict>
      </w:r>
      <w:r>
        <w:rPr>
          <w:noProof/>
          <w:lang w:eastAsia="ru-RU"/>
        </w:rPr>
        <w:pict>
          <v:shape id="Рисунок 7" o:spid="_x0000_i1098" type="#_x0000_t75" alt="http://im4-tub-ru.yandex.net/i?id=471230967-23-72&amp;n=21" style="width:207pt;height:137.25pt;visibility:visible">
            <v:imagedata r:id="rId15" o:title=""/>
          </v:shape>
        </w:pict>
      </w:r>
    </w:p>
    <w:p w:rsidR="00875405" w:rsidRDefault="00875405" w:rsidP="00A154A7">
      <w:pPr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  <w:r>
        <w:rPr>
          <w:rFonts w:ascii="Arial Black" w:hAnsi="Arial Black" w:cs="Arial Black"/>
          <w:noProof/>
          <w:color w:val="0000FF"/>
          <w:lang w:eastAsia="ru-RU"/>
        </w:rPr>
        <w:t xml:space="preserve">             </w:t>
      </w:r>
    </w:p>
    <w:p w:rsidR="00875405" w:rsidRPr="00A154A7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827D84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756EB1">
        <w:rPr>
          <w:rFonts w:ascii="Arial Black" w:hAnsi="Arial Black" w:cs="Arial Black"/>
          <w:noProof/>
          <w:color w:val="0000FF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99" type="#_x0000_t170" style="width:380.25pt;height:81pt" adj="2158" fillcolor="purple" strokecolor="aqua" strokeweight="1pt">
            <v:fill color2="#fc0"/>
            <v:shadow on="t" type="perspective" color="#875b0d" opacity="45875f" origin=",.5" matrix=",,,.5,,-4768371582e-16"/>
            <v:textpath style="font-family:&quot;Arial&quot;;v-text-kern:t" trim="t" fitpath="t" string="Клуб цветоводов"/>
          </v:shape>
        </w:pic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756EB1">
        <w:rPr>
          <w:rFonts w:ascii="Arial Black" w:hAnsi="Arial Black" w:cs="Arial Black"/>
          <w:noProof/>
          <w:color w:val="0000FF"/>
          <w:lang w:eastAsia="ru-RU"/>
        </w:rPr>
        <w:pict>
          <v:shape id="_x0000_i1100" type="#_x0000_t161" style="width:368.25pt;height:75.75pt" adj="5665" fillcolor="lime" strokecolor="fuchsia">
            <v:shadow color="#868686"/>
            <v:textpath style="font-family:&quot;Impact&quot;;font-weight:bold;v-text-kern:t" trim="t" fitpath="t" xscale="f" string="ХРИЗАНТЕМА"/>
          </v:shape>
        </w:pic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827D84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  <w:r>
        <w:rPr>
          <w:rFonts w:ascii="Arial Black" w:hAnsi="Arial Black" w:cs="Arial Black"/>
          <w:noProof/>
          <w:color w:val="0000FF"/>
          <w:lang w:eastAsia="ru-RU"/>
        </w:rPr>
        <w:t xml:space="preserve">     </w:t>
      </w:r>
    </w:p>
    <w:p w:rsidR="00875405" w:rsidRDefault="00875405" w:rsidP="00827D84">
      <w:pPr>
        <w:shd w:val="clear" w:color="auto" w:fill="FFFFFF"/>
        <w:spacing w:after="0" w:line="240" w:lineRule="atLeast"/>
      </w:pPr>
      <w:r>
        <w:pict>
          <v:shape id="_x0000_i1101" type="#_x0000_t75" alt="" style="width:159pt;height:126pt">
            <v:imagedata r:id="rId16" r:href="rId17"/>
          </v:shape>
        </w:pict>
      </w:r>
      <w:r>
        <w:t xml:space="preserve">        </w:t>
      </w:r>
      <w:r w:rsidRPr="00827D84">
        <w:rPr>
          <w:shd w:val="clear" w:color="auto" w:fill="FFFFFF"/>
        </w:rPr>
        <w:t xml:space="preserve"> </w:t>
      </w:r>
      <w:r>
        <w:t xml:space="preserve"> </w:t>
      </w:r>
      <w:r>
        <w:pict>
          <v:shape id="_x0000_i1102" type="#_x0000_t136" style="width:167.25pt;height:63pt" fillcolor="fuchsia" strokecolor="blue">
            <v:shadow color="#868686"/>
            <v:textpath style="font-family:&quot;Arial&quot;;v-text-kern:t" trim="t" fitpath="t" string="Руководитель:"/>
          </v:shape>
        </w:pict>
      </w:r>
      <w:r>
        <w:t xml:space="preserve">           </w:t>
      </w:r>
      <w:r>
        <w:pict>
          <v:shape id="_x0000_i1103" type="#_x0000_t75" alt="" style="width:159pt;height:128.25pt">
            <v:imagedata r:id="rId18" r:href="rId19"/>
          </v:shape>
        </w:pict>
      </w:r>
    </w:p>
    <w:p w:rsidR="00875405" w:rsidRDefault="00875405" w:rsidP="00827D84">
      <w:pPr>
        <w:shd w:val="clear" w:color="auto" w:fill="FFFFFF"/>
        <w:spacing w:after="0" w:line="240" w:lineRule="atLeast"/>
      </w:pPr>
    </w:p>
    <w:p w:rsidR="00875405" w:rsidRPr="00827D84" w:rsidRDefault="00875405" w:rsidP="00827D84">
      <w:pPr>
        <w:shd w:val="clear" w:color="auto" w:fill="FFFFFF"/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00"/>
          <w:sz w:val="96"/>
          <w:szCs w:val="96"/>
          <w:lang w:eastAsia="ru-RU"/>
        </w:rPr>
      </w:pPr>
      <w:r w:rsidRPr="00827D84">
        <w:rPr>
          <w:rFonts w:ascii="Monotype Corsiva" w:hAnsi="Monotype Corsiva" w:cs="Monotype Corsiva"/>
          <w:b/>
          <w:bCs/>
          <w:color w:val="FF0000"/>
          <w:sz w:val="96"/>
          <w:szCs w:val="96"/>
        </w:rPr>
        <w:t>Усова Таисия Владимировна</w:t>
      </w:r>
    </w:p>
    <w:p w:rsidR="00875405" w:rsidRDefault="00875405" w:rsidP="00827D84">
      <w:pPr>
        <w:shd w:val="clear" w:color="auto" w:fill="FFFFFF"/>
        <w:spacing w:after="0" w:line="240" w:lineRule="atLeast"/>
      </w:pPr>
      <w:r>
        <w:rPr>
          <w:rFonts w:ascii="Arial Black" w:hAnsi="Arial Black" w:cs="Arial Black"/>
          <w:noProof/>
          <w:color w:val="0000FF"/>
          <w:lang w:eastAsia="ru-RU"/>
        </w:rPr>
        <w:t xml:space="preserve">                            </w:t>
      </w:r>
      <w:r>
        <w:pict>
          <v:shape id="_x0000_i1104" type="#_x0000_t75" alt="" style="width:242.25pt;height:175.5pt">
            <v:imagedata r:id="rId20" r:href="rId21"/>
          </v:shape>
        </w:pict>
      </w:r>
    </w:p>
    <w:p w:rsidR="00875405" w:rsidRDefault="00875405" w:rsidP="00827D84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827D84">
      <w:pPr>
        <w:shd w:val="clear" w:color="auto" w:fill="FFFFFF"/>
        <w:spacing w:after="0" w:line="240" w:lineRule="atLeast"/>
      </w:pPr>
      <w:r w:rsidRPr="00756EB1">
        <w:rPr>
          <w:rFonts w:ascii="Arial Black" w:hAnsi="Arial Black" w:cs="Arial Black"/>
          <w:noProof/>
          <w:color w:val="0000FF"/>
          <w:lang w:eastAsia="ru-RU"/>
        </w:rPr>
        <w:pict>
          <v:shape id="_x0000_i1105" type="#_x0000_t136" style="width:299.25pt;height:83.25pt" fillcolor="fuchsia" strokecolor="blue">
            <v:shadow on="t" opacity="52429f"/>
            <v:textpath style="font-family:&quot;Arial&quot;;font-style:italic;v-text-kern:t" trim="t" fitpath="t" string="Расписание занятий:&#10;суббота:14.00-15.00"/>
          </v:shape>
        </w:pict>
      </w:r>
      <w:r>
        <w:rPr>
          <w:rFonts w:ascii="Arial Black" w:hAnsi="Arial Black" w:cs="Arial Black"/>
          <w:noProof/>
          <w:color w:val="0000FF"/>
          <w:lang w:eastAsia="ru-RU"/>
        </w:rPr>
        <w:t xml:space="preserve">              </w:t>
      </w:r>
      <w:r>
        <w:pict>
          <v:shape id="_x0000_i1106" type="#_x0000_t75" alt="" style="width:153pt;height:148.5pt">
            <v:imagedata r:id="rId22" r:href="rId23"/>
          </v:shape>
        </w:pict>
      </w:r>
    </w:p>
    <w:p w:rsidR="00875405" w:rsidRDefault="00875405" w:rsidP="00A154A7">
      <w:pPr>
        <w:spacing w:after="0" w:line="240" w:lineRule="atLeast"/>
      </w:pPr>
    </w:p>
    <w:p w:rsidR="00875405" w:rsidRPr="00A154A7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A154A7">
      <w:pPr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A154A7" w:rsidRDefault="00875405" w:rsidP="00B54F4D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>
        <w:pict>
          <v:shape id="_x0000_i1107" type="#_x0000_t75" alt="" style="width:391.5pt;height:60.75pt">
            <v:imagedata r:id="rId24" r:href="rId25"/>
          </v:shape>
        </w:pict>
      </w:r>
    </w:p>
    <w:p w:rsidR="00875405" w:rsidRDefault="00875405" w:rsidP="00B54F4D">
      <w:pPr>
        <w:jc w:val="center"/>
      </w:pPr>
      <w:r>
        <w:pict>
          <v:shape id="_x0000_i1108" type="#_x0000_t154" style="width:460.5pt;height:180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луб&#10;&quot;ВЕТЕРАН&quot;"/>
          </v:shape>
        </w:pict>
      </w:r>
    </w:p>
    <w:p w:rsidR="00875405" w:rsidRDefault="00875405" w:rsidP="00B54F4D">
      <w:pPr>
        <w:jc w:val="center"/>
      </w:pPr>
      <w:r>
        <w:pict>
          <v:shape id="_x0000_i1109" type="#_x0000_t136" style="width:227.25pt;height:36pt" fillcolor="red" strokecolor="blue">
            <v:shadow on="t" opacity="52429f"/>
            <v:textpath style="font-family:&quot;Arial&quot;;font-style:italic;v-text-kern:t" trim="t" fitpath="t" string="Руководитель:"/>
          </v:shape>
        </w:pict>
      </w:r>
    </w:p>
    <w:p w:rsidR="00875405" w:rsidRDefault="00875405" w:rsidP="00B54F4D">
      <w:pPr>
        <w:jc w:val="center"/>
      </w:pPr>
      <w:r>
        <w:pict>
          <v:shape id="_x0000_i1110" type="#_x0000_t136" style="width:450pt;height:63pt" fillcolor="blue" strokecolor="red" strokeweight="1.5pt">
            <v:shadow on="t" color="#900"/>
            <v:textpath style="font-family:&quot;Impact&quot;;v-text-kern:t" trim="t" fitpath="t" string="Литвинова Галина Павловна"/>
          </v:shape>
        </w:pict>
      </w:r>
    </w:p>
    <w:p w:rsidR="00875405" w:rsidRDefault="00875405" w:rsidP="00B54F4D">
      <w:pPr>
        <w:jc w:val="center"/>
      </w:pPr>
    </w:p>
    <w:p w:rsidR="00875405" w:rsidRDefault="00875405" w:rsidP="00B54F4D">
      <w:pPr>
        <w:jc w:val="center"/>
      </w:pPr>
      <w:r>
        <w:pict>
          <v:shape id="_x0000_i1111" type="#_x0000_t136" style="width:375pt;height:54.75pt" fillcolor="#f60">
            <v:shadow on="t" opacity="52429f"/>
            <v:textpath style="font-family:&quot;Arial&quot;;font-style:italic;v-text-kern:t" trim="t" fitpath="t" string="Расписание занятий:"/>
          </v:shape>
        </w:pict>
      </w:r>
    </w:p>
    <w:p w:rsidR="00875405" w:rsidRDefault="00875405" w:rsidP="00B54F4D">
      <w:pPr>
        <w:jc w:val="center"/>
      </w:pPr>
    </w:p>
    <w:p w:rsidR="00875405" w:rsidRDefault="00875405" w:rsidP="00E50CC7">
      <w:r>
        <w:pict>
          <v:shape id="_x0000_i1112" type="#_x0000_t172" style="width:285.75pt;height:132.75pt" adj="6924" fillcolor="blue" strokecolor="red">
            <v:fill color2="#c0c"/>
            <v:shadow on="t" color="#99f" opacity="52429f" offset="3pt,3pt"/>
            <v:textpath style="font-family:&quot;Impact&quot;;v-text-kern:t" trim="t" fitpath="t" string="пятница:&#10;10.00-12.00"/>
          </v:shape>
        </w:pict>
      </w:r>
      <w:r>
        <w:pict>
          <v:shape id="_x0000_i1113" type="#_x0000_t75" alt="" style="width:234pt;height:3in">
            <v:imagedata r:id="rId26" r:href="rId27"/>
          </v:shape>
        </w:pict>
      </w:r>
    </w:p>
    <w:p w:rsidR="00875405" w:rsidRDefault="00875405" w:rsidP="00E50CC7"/>
    <w:p w:rsidR="00875405" w:rsidRDefault="00875405" w:rsidP="00E50CC7"/>
    <w:p w:rsidR="00875405" w:rsidRPr="00A154A7" w:rsidRDefault="00875405" w:rsidP="00783F89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>
        <w:rPr>
          <w:rFonts w:ascii="Arial Black" w:hAnsi="Arial Black" w:cs="Arial Black"/>
          <w:noProof/>
          <w:color w:val="0000FF"/>
          <w:lang w:eastAsia="ru-RU"/>
        </w:rPr>
        <w:t xml:space="preserve">             </w:t>
      </w:r>
      <w:r w:rsidRPr="00A154A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783F89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783F89">
      <w:pPr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A154A7" w:rsidRDefault="00875405" w:rsidP="00783F89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783F89">
      <w:pPr>
        <w:jc w:val="center"/>
      </w:pPr>
      <w:r>
        <w:pict>
          <v:shape id="_x0000_i1114" type="#_x0000_t154" style="width:460.5pt;height:153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луб&#10;&quot;ИСТОКИ&quot;"/>
          </v:shape>
        </w:pict>
      </w:r>
    </w:p>
    <w:p w:rsidR="00875405" w:rsidRDefault="00875405" w:rsidP="00783F89">
      <w:pPr>
        <w:jc w:val="center"/>
      </w:pPr>
      <w:r>
        <w:pict>
          <v:shape id="_x0000_i1115" type="#_x0000_t136" style="width:227.25pt;height:36pt" fillcolor="red" strokecolor="blue">
            <v:shadow on="t" opacity="52429f"/>
            <v:textpath style="font-family:&quot;Arial&quot;;font-style:italic;v-text-kern:t" trim="t" fitpath="t" string="Руководитель:"/>
          </v:shape>
        </w:pict>
      </w:r>
    </w:p>
    <w:p w:rsidR="00875405" w:rsidRDefault="00875405" w:rsidP="00783F89">
      <w:pPr>
        <w:jc w:val="center"/>
      </w:pPr>
      <w:r>
        <w:pict>
          <v:shape id="_x0000_i1116" type="#_x0000_t136" style="width:414pt;height:36pt" fillcolor="blue" strokecolor="red" strokeweight="1.5pt">
            <v:shadow on="t" color="#900"/>
            <v:textpath style="font-family:&quot;Impact&quot;;v-text-kern:t" trim="t" fitpath="t" string="Литвинова Галина Павловна"/>
          </v:shape>
        </w:pict>
      </w:r>
    </w:p>
    <w:p w:rsidR="00875405" w:rsidRDefault="00875405" w:rsidP="00783F89">
      <w:pPr>
        <w:jc w:val="center"/>
      </w:pPr>
      <w:r>
        <w:pict>
          <v:shape id="_x0000_i1117" type="#_x0000_t136" style="width:258.75pt;height:37.5pt" fillcolor="#f60">
            <v:shadow on="t" opacity="52429f"/>
            <v:textpath style="font-family:&quot;Arial&quot;;font-style:italic;v-text-kern:t" trim="t" fitpath="t" string="Расписание занятий:"/>
          </v:shape>
        </w:pict>
      </w:r>
    </w:p>
    <w:p w:rsidR="00875405" w:rsidRDefault="00875405" w:rsidP="00783F89">
      <w:pPr>
        <w:jc w:val="center"/>
      </w:pPr>
      <w:r>
        <w:pict>
          <v:shape id="_x0000_i1118" type="#_x0000_t172" style="width:198pt;height:93pt" adj="6924" fillcolor="blue" strokecolor="red">
            <v:fill color2="#c0c"/>
            <v:shadow on="t" color="#99f" opacity="52429f" offset="3pt,3pt"/>
            <v:textpath style="font-family:&quot;Impact&quot;;v-text-kern:t" trim="t" fitpath="t" string="2-я суббота:&#10;10.00-12.00"/>
          </v:shape>
        </w:pict>
      </w:r>
    </w:p>
    <w:p w:rsidR="00875405" w:rsidRDefault="00875405" w:rsidP="00783F89">
      <w:pPr>
        <w:jc w:val="center"/>
      </w:pPr>
    </w:p>
    <w:p w:rsidR="00875405" w:rsidRPr="00FB594B" w:rsidRDefault="00875405" w:rsidP="00783F89">
      <w:pPr>
        <w:jc w:val="center"/>
      </w:pPr>
      <w:r>
        <w:pict>
          <v:shape id="_x0000_i1119" type="#_x0000_t75" style="width:375.75pt;height:232.5pt">
            <v:imagedata r:id="rId28" o:title=""/>
          </v:shape>
        </w:pict>
      </w:r>
    </w:p>
    <w:p w:rsidR="00875405" w:rsidRDefault="00875405" w:rsidP="009A19F7">
      <w:pPr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A154A7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827D84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  <w:r>
        <w:rPr>
          <w:rFonts w:ascii="Arial Black" w:hAnsi="Arial Black" w:cs="Arial Black"/>
          <w:noProof/>
          <w:color w:val="0000FF"/>
          <w:lang w:eastAsia="ru-RU"/>
        </w:rPr>
        <w:t xml:space="preserve">            </w: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</w:pPr>
      <w:r>
        <w:pict>
          <v:shape id="_x0000_i1120" type="#_x0000_t75" alt="" style="width:205.5pt;height:141.75pt">
            <v:imagedata r:id="rId29" r:href="rId30"/>
          </v:shape>
        </w:pict>
      </w:r>
    </w:p>
    <w:p w:rsidR="00875405" w:rsidRDefault="00875405" w:rsidP="00827D84">
      <w:pPr>
        <w:shd w:val="clear" w:color="auto" w:fill="FFFFFF"/>
        <w:spacing w:after="0" w:line="240" w:lineRule="atLeast"/>
        <w:jc w:val="center"/>
      </w:pPr>
    </w:p>
    <w:p w:rsidR="00875405" w:rsidRDefault="00875405" w:rsidP="00827D8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827D84">
      <w:pPr>
        <w:shd w:val="clear" w:color="auto" w:fill="FFFFFF"/>
        <w:jc w:val="center"/>
      </w:pPr>
      <w:r>
        <w:pict>
          <v:shape id="_x0000_i1121" type="#_x0000_t156" style="width:362.25pt;height:56.25pt" fillcolor="fuchsia" stroked="f">
            <v:fill color2="#099"/>
            <v:shadow on="t" color="silver" opacity="52429f" offset="3pt,3pt"/>
            <v:textpath style="font-family:&quot;Times New Roman&quot;;v-text-kern:t" trim="t" fitpath="t" xscale="f" string="Клуб интересных встреч"/>
          </v:shape>
        </w:pict>
      </w:r>
    </w:p>
    <w:p w:rsidR="00875405" w:rsidRDefault="00875405" w:rsidP="00827D84">
      <w:pPr>
        <w:shd w:val="clear" w:color="auto" w:fill="FFFFFF"/>
        <w:jc w:val="center"/>
      </w:pPr>
      <w:r>
        <w:pict>
          <v:shape id="_x0000_i1122" type="#_x0000_t136" style="width:321.7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&quot;АССОЛЬ&quot;"/>
          </v:shape>
        </w:pict>
      </w:r>
    </w:p>
    <w:p w:rsidR="00875405" w:rsidRDefault="00875405" w:rsidP="00827D84">
      <w:pPr>
        <w:shd w:val="clear" w:color="auto" w:fill="FFFFFF"/>
        <w:jc w:val="center"/>
      </w:pPr>
    </w:p>
    <w:p w:rsidR="00875405" w:rsidRDefault="00875405" w:rsidP="00827D84">
      <w:pPr>
        <w:shd w:val="clear" w:color="auto" w:fill="FFFFFF"/>
        <w:jc w:val="center"/>
      </w:pPr>
      <w:r>
        <w:pict>
          <v:shape id="_x0000_i1123" type="#_x0000_t172" style="width:252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уководитель:"/>
          </v:shape>
        </w:pict>
      </w:r>
    </w:p>
    <w:p w:rsidR="00875405" w:rsidRDefault="00875405" w:rsidP="00827D84">
      <w:pPr>
        <w:shd w:val="clear" w:color="auto" w:fill="FFFFFF"/>
        <w:jc w:val="center"/>
      </w:pPr>
      <w:r>
        <w:pict>
          <v:shape id="_x0000_i1124" type="#_x0000_t172" style="width:473.25pt;height:58.5pt" adj="6924" fillcolor="blue" strokecolor="fuchsia">
            <v:fill color2="#c0c"/>
            <v:shadow on="t" color="#99f" opacity="52429f" offset="3pt,3pt"/>
            <v:textpath style="font-family:&quot;Impact&quot;;v-text-kern:t" trim="t" fitpath="t" string="Чепурная Валентина Ивановна"/>
          </v:shape>
        </w:pict>
      </w:r>
    </w:p>
    <w:p w:rsidR="00875405" w:rsidRDefault="00875405" w:rsidP="00827D84">
      <w:pPr>
        <w:shd w:val="clear" w:color="auto" w:fill="FFFFFF"/>
        <w:jc w:val="center"/>
      </w:pPr>
    </w:p>
    <w:p w:rsidR="00875405" w:rsidRDefault="00875405" w:rsidP="00827D84">
      <w:pPr>
        <w:shd w:val="clear" w:color="auto" w:fill="FFFFFF"/>
      </w:pPr>
      <w:r>
        <w:pict>
          <v:shape id="_x0000_i1125" type="#_x0000_t156" style="width:258.75pt;height:125.25pt" fillcolor="fuchsia" strokecolor="blue">
            <v:fill color2="#099"/>
            <v:shadow on="t" color="silver" opacity="52429f" offset="3pt,3pt"/>
            <v:textpath style="font-family:&quot;Times New Roman&quot;;v-text-kern:t" trim="t" fitpath="t" xscale="f" string="Расписание занятий:&#10;воскресенье:&#10;13.00-14.00"/>
          </v:shape>
        </w:pict>
      </w:r>
      <w:r>
        <w:pict>
          <v:shape id="_x0000_i1126" type="#_x0000_t75" alt="" style="width:261pt;height:180pt">
            <v:imagedata r:id="rId31" r:href="rId32"/>
          </v:shape>
        </w:pict>
      </w:r>
    </w:p>
    <w:p w:rsidR="00875405" w:rsidRDefault="00875405" w:rsidP="00A55BF0">
      <w:pPr>
        <w:shd w:val="clear" w:color="auto" w:fill="FFFFFF"/>
        <w:spacing w:after="0" w:line="240" w:lineRule="atLeast"/>
      </w:pPr>
      <w:r>
        <w:t xml:space="preserve">                </w:t>
      </w: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Pr="00A154A7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Муниципальное учреждение культуры</w:t>
      </w: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0000FF"/>
          <w:lang w:eastAsia="ru-RU"/>
        </w:rPr>
      </w:pPr>
      <w:r w:rsidRPr="00A154A7">
        <w:rPr>
          <w:rFonts w:ascii="Arial Black" w:hAnsi="Arial Black" w:cs="Arial Black"/>
          <w:noProof/>
          <w:color w:val="0000FF"/>
          <w:lang w:eastAsia="ru-RU"/>
        </w:rPr>
        <w:t>«Культурно-досуговый центр Среднечубуркского с/п»</w:t>
      </w:r>
    </w:p>
    <w:p w:rsidR="00875405" w:rsidRDefault="00875405" w:rsidP="00080B1B">
      <w:pPr>
        <w:spacing w:after="0" w:line="240" w:lineRule="atLeast"/>
        <w:rPr>
          <w:rFonts w:ascii="Arial Black" w:hAnsi="Arial Black" w:cs="Arial Black"/>
          <w:noProof/>
          <w:color w:val="0000FF"/>
          <w:lang w:eastAsia="ru-RU"/>
        </w:rPr>
      </w:pPr>
    </w:p>
    <w:p w:rsidR="00875405" w:rsidRDefault="00875405" w:rsidP="00ED57E2">
      <w:r>
        <w:pict>
          <v:shape id="_x0000_i1127" type="#_x0000_t75" alt="" style="width:204pt;height:168.75pt">
            <v:imagedata r:id="rId33" r:href="rId34"/>
          </v:shape>
        </w:pict>
      </w:r>
      <w:r>
        <w:pict>
          <v:shape id="_x0000_i1128" type="#_x0000_t158" style="width:333.75pt;height:143.25pt" fillcolor="blue" strokecolor="#f9c" strokeweight="1pt">
            <v:shadow on="t" color="#009" offset="7pt,-7pt"/>
            <v:textpath style="font-family:&quot;Impact&quot;;v-text-spacing:52429f;v-text-kern:t" trim="t" fitpath="t" xscale="f" string="Клуб &quot;ИСКРА&quot;"/>
          </v:shape>
        </w:pict>
      </w:r>
    </w:p>
    <w:p w:rsidR="00875405" w:rsidRDefault="00875405" w:rsidP="00ED57E2">
      <w:pPr>
        <w:rPr>
          <w:rFonts w:ascii="Arial Black" w:hAnsi="Arial Black" w:cs="Arial Black"/>
          <w:color w:val="FF0000"/>
          <w:sz w:val="40"/>
          <w:szCs w:val="40"/>
        </w:rPr>
      </w:pPr>
      <w:r w:rsidRPr="007737DD">
        <w:rPr>
          <w:color w:val="FF0000"/>
          <w:sz w:val="40"/>
          <w:szCs w:val="40"/>
        </w:rPr>
        <w:t xml:space="preserve">                                  </w:t>
      </w:r>
      <w:r w:rsidRPr="007737DD">
        <w:rPr>
          <w:rFonts w:ascii="Arial Black" w:hAnsi="Arial Black" w:cs="Arial Black"/>
          <w:color w:val="FF0000"/>
          <w:sz w:val="40"/>
          <w:szCs w:val="40"/>
        </w:rPr>
        <w:t>(ШАХМАТЫ, ШАШКИ)</w:t>
      </w:r>
    </w:p>
    <w:p w:rsidR="00875405" w:rsidRDefault="00875405" w:rsidP="00B54F4D">
      <w:pPr>
        <w:jc w:val="center"/>
      </w:pPr>
      <w:r>
        <w:pict>
          <v:shape id="_x0000_i1129" type="#_x0000_t136" style="width:266.25pt;height:30.75pt" fillcolor="red" strokecolor="#33c" strokeweight="1pt">
            <v:fill opacity=".5"/>
            <v:shadow on="t" color="#99f" offset="3pt"/>
            <v:textpath style="font-family:&quot;Arial&quot;;font-weight:bold;v-text-kern:t" trim="t" fitpath="t" string="Руководитель:"/>
          </v:shape>
        </w:pict>
      </w:r>
    </w:p>
    <w:p w:rsidR="00875405" w:rsidRDefault="00875405" w:rsidP="00B54F4D">
      <w:pPr>
        <w:jc w:val="center"/>
      </w:pPr>
      <w:r>
        <w:pict>
          <v:shape id="_x0000_i1130" type="#_x0000_t136" style="width:414pt;height:89.25pt" fillcolor="red" strokecolor="blue">
            <v:shadow on="t" opacity="52429f"/>
            <v:textpath style="font-family:&quot;Arial&quot;;font-weight:bold;font-style:italic;v-text-kern:t" trim="t" fitpath="t" string="Воронин Евгений Иванович"/>
          </v:shape>
        </w:pict>
      </w:r>
    </w:p>
    <w:p w:rsidR="00875405" w:rsidRPr="007737DD" w:rsidRDefault="00875405" w:rsidP="00B54F4D">
      <w:pPr>
        <w:jc w:val="center"/>
        <w:rPr>
          <w:rFonts w:ascii="Arial Black" w:hAnsi="Arial Black" w:cs="Arial Black"/>
          <w:color w:val="FF0000"/>
          <w:sz w:val="40"/>
          <w:szCs w:val="40"/>
        </w:rPr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131" type="#_x0000_t138" style="width:405.75pt;height:84.75pt" fillcolor="red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kern:t" trim="t" fitpath="t" string="Расписание занятий:"/>
          </v:shape>
        </w:pict>
      </w:r>
    </w:p>
    <w:p w:rsidR="00875405" w:rsidRDefault="00875405" w:rsidP="00B54F4D">
      <w:pPr>
        <w:jc w:val="center"/>
      </w:pPr>
      <w:r>
        <w:pict>
          <v:shape id="_x0000_i1132" type="#_x0000_t136" style="width:297pt;height:38.25pt" fillcolor="blue" strokecolor="fuchsia">
            <v:shadow color="#868686"/>
            <v:textpath style="font-family:&quot;Arial&quot;;font-weight:bold;v-text-kern:t" trim="t" fitpath="t" string="среда: 11.00-12.00&#10;"/>
          </v:shape>
        </w:pict>
      </w:r>
    </w:p>
    <w:p w:rsidR="00875405" w:rsidRDefault="00875405" w:rsidP="00B54F4D">
      <w:pPr>
        <w:jc w:val="center"/>
      </w:pPr>
    </w:p>
    <w:p w:rsidR="00875405" w:rsidRDefault="00875405" w:rsidP="00ED57E2">
      <w:r>
        <w:pict>
          <v:shape id="_x0000_i1133" type="#_x0000_t75" alt="" style="width:201.75pt;height:166.5pt">
            <v:imagedata r:id="rId35" r:href="rId36"/>
          </v:shape>
        </w:pict>
      </w:r>
      <w:r>
        <w:t xml:space="preserve">                                          </w:t>
      </w:r>
      <w:r>
        <w:pict>
          <v:shape id="_x0000_i1134" type="#_x0000_t75" alt="" style="width:225pt;height:166.5pt">
            <v:imagedata r:id="rId37" r:href="rId38"/>
          </v:shape>
        </w:pict>
      </w:r>
    </w:p>
    <w:p w:rsidR="00875405" w:rsidRDefault="00875405" w:rsidP="00566AE8">
      <w:pPr>
        <w:spacing w:after="0" w:line="240" w:lineRule="atLeast"/>
        <w:rPr>
          <w:rFonts w:ascii="Arial Black" w:hAnsi="Arial Black" w:cs="Arial Black"/>
          <w:noProof/>
          <w:color w:val="FF0000"/>
          <w:lang w:eastAsia="ru-RU"/>
        </w:rPr>
      </w:pPr>
      <w:r w:rsidRPr="00566AE8">
        <w:rPr>
          <w:rFonts w:ascii="Arial Black" w:hAnsi="Arial Black" w:cs="Arial Black"/>
          <w:noProof/>
          <w:color w:val="FF0000"/>
          <w:lang w:eastAsia="ru-RU"/>
        </w:rPr>
        <w:t xml:space="preserve">             </w: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Pr="00566AE8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66AE8">
        <w:rPr>
          <w:rFonts w:ascii="Arial Black" w:hAnsi="Arial Black" w:cs="Arial Black"/>
          <w:noProof/>
          <w:color w:val="FF0000"/>
          <w:lang w:eastAsia="ru-RU"/>
        </w:rPr>
        <w:t>Муниципальное учреждение культуры</w: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66AE8">
        <w:rPr>
          <w:rFonts w:ascii="Arial Black" w:hAnsi="Arial Black" w:cs="Arial Black"/>
          <w:noProof/>
          <w:color w:val="FF0000"/>
          <w:lang w:eastAsia="ru-RU"/>
        </w:rPr>
        <w:t>«Культурно-досуговый центр Среднечубуркского с/п»</w: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35" type="#_x0000_t136" style="width:371.25pt;height:42pt" fillcolor="lime" strokecolor="yellow">
            <v:fill color2="#aaa"/>
            <v:shadow on="t" color="#4d4d4d" opacity="52429f" offset=",3pt"/>
            <v:textpath style="font-family:&quot;Arial&quot;;font-weight:bold;v-text-spacing:78650f;v-text-kern:t" trim="t" fitpath="t" string="Клуб выходного дня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36" type="#_x0000_t136" style="width:368.25pt;height:60.75pt" fillcolor="yellow" strokecolor="maroon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НАДЕЖДА&quot;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both"/>
        <w:rPr>
          <w:rFonts w:ascii="Arial Black" w:hAnsi="Arial Black" w:cs="Arial Black"/>
          <w:noProof/>
          <w:color w:val="FF0000"/>
          <w:lang w:eastAsia="ru-RU"/>
        </w:rPr>
      </w:pPr>
      <w:r>
        <w:rPr>
          <w:rFonts w:ascii="Arial Black" w:hAnsi="Arial Black" w:cs="Arial Black"/>
          <w:noProof/>
          <w:color w:val="FF0000"/>
          <w:lang w:eastAsia="ru-RU"/>
        </w:rPr>
        <w:t xml:space="preserve">            </w: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37" type="#_x0000_t136" style="width:285.75pt;height:46.5pt" fillcolor="red" strokecolor="fuchsia">
            <v:shadow on="t" opacity="52429f"/>
            <v:textpath style="font-family:&quot;Arial&quot;;font-weight:bold;font-style:italic;v-text-kern:t" trim="t" fitpath="t" string="Руководитель: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  <w:jc w:val="both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38" type="#_x0000_t136" style="width:435pt;height:90pt" fillcolor="lime" strokecolor="yellow" strokeweight="1.5pt">
            <v:shadow on="t" color="#900"/>
            <v:textpath style="font-family:&quot;Impact&quot;;v-text-kern:t" trim="t" fitpath="t" string="Чепурная Валентина Ивановна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  <w:jc w:val="righ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39" type="#_x0000_t154" style="width:362.25pt;height:6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Расписание занятий: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</w:pPr>
      <w:r>
        <w:rPr>
          <w:rFonts w:ascii="Arial Black" w:hAnsi="Arial Black" w:cs="Arial Black"/>
          <w:noProof/>
          <w:color w:val="FF0000"/>
          <w:lang w:eastAsia="ru-RU"/>
        </w:rPr>
        <w:t xml:space="preserve">      </w:t>
      </w:r>
      <w:r w:rsidRPr="00CE3973">
        <w:rPr>
          <w:rFonts w:ascii="Arial Black" w:hAnsi="Arial Black" w:cs="Arial Black"/>
          <w:noProof/>
          <w:color w:val="FF0000"/>
          <w:shd w:val="clear" w:color="auto" w:fill="FFFFFF"/>
          <w:lang w:eastAsia="ru-RU"/>
        </w:rPr>
        <w:t xml:space="preserve"> </w:t>
      </w:r>
      <w:r>
        <w:rPr>
          <w:rFonts w:ascii="Arial Black" w:hAnsi="Arial Black" w:cs="Arial Black"/>
          <w:noProof/>
          <w:color w:val="FF0000"/>
          <w:lang w:eastAsia="ru-RU"/>
        </w:rPr>
        <w:t xml:space="preserve">     </w:t>
      </w: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40" type="#_x0000_t154" style="width:236.25pt;height:196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оскресенье:&#10;14.00-15.00"/>
          </v:shape>
        </w:pict>
      </w:r>
      <w:r>
        <w:pict>
          <v:shape id="_x0000_i1141" type="#_x0000_t75" alt="" style="width:268.5pt;height:204.75pt">
            <v:imagedata r:id="rId39" r:href="rId40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</w:pPr>
    </w:p>
    <w:p w:rsidR="00875405" w:rsidRDefault="00875405" w:rsidP="00CE3973">
      <w:pPr>
        <w:shd w:val="clear" w:color="auto" w:fill="FFFFFF"/>
        <w:spacing w:after="0" w:line="240" w:lineRule="atLeast"/>
      </w:pPr>
    </w:p>
    <w:p w:rsidR="00875405" w:rsidRDefault="00875405" w:rsidP="00EC256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</w:pPr>
    </w:p>
    <w:p w:rsidR="00875405" w:rsidRPr="003A256C" w:rsidRDefault="00875405" w:rsidP="00EC256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</w:pPr>
      <w:r w:rsidRPr="003A256C"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  <w:t>Муниципальное учреждение культуры</w:t>
      </w:r>
    </w:p>
    <w:p w:rsidR="00875405" w:rsidRPr="003A256C" w:rsidRDefault="00875405" w:rsidP="00EC256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</w:pPr>
      <w:r w:rsidRPr="003A256C"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  <w:t>«Культурно-досуговый центр</w:t>
      </w:r>
    </w:p>
    <w:p w:rsidR="00875405" w:rsidRPr="003A256C" w:rsidRDefault="00875405" w:rsidP="00EC2564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</w:pPr>
      <w:r w:rsidRPr="003A256C">
        <w:rPr>
          <w:rFonts w:ascii="Arial Black" w:hAnsi="Arial Black" w:cs="Arial Black"/>
          <w:noProof/>
          <w:color w:val="0000FF"/>
          <w:sz w:val="24"/>
          <w:szCs w:val="24"/>
          <w:lang w:eastAsia="ru-RU"/>
        </w:rPr>
        <w:t>Среднечубуркского с/п»</w:t>
      </w:r>
    </w:p>
    <w:p w:rsidR="00875405" w:rsidRDefault="00875405" w:rsidP="004D2473">
      <w:pPr>
        <w:shd w:val="clear" w:color="auto" w:fill="FFFFFF"/>
        <w:spacing w:after="0" w:line="240" w:lineRule="atLeast"/>
        <w:jc w:val="righ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170434">
      <w:pPr>
        <w:shd w:val="clear" w:color="auto" w:fill="FFFFFF"/>
        <w:spacing w:after="0" w:line="240" w:lineRule="atLeast"/>
        <w:rPr>
          <w:rFonts w:ascii="Arial Black" w:hAnsi="Arial Black" w:cs="Arial Black"/>
          <w:noProof/>
          <w:color w:val="FF0000"/>
          <w:lang w:eastAsia="ru-RU"/>
        </w:rPr>
      </w:pPr>
      <w:r>
        <w:rPr>
          <w:noProof/>
        </w:rPr>
        <w:pict>
          <v:shape id="Рисунок 51" o:spid="_x0000_i1142" type="#_x0000_t75" alt="Программа фестиваля 26. 03 День открытия фестиваля заезд участников фестиваля, поселение. Посещение Одесского Национального Акад" style="width:252pt;height:175.5pt;visibility:visible">
            <v:imagedata r:id="rId41" o:title=""/>
          </v:shape>
        </w:pict>
      </w: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43" type="#_x0000_t156" style="width:291pt;height:169.5pt" fillcolor="fuchsia" strokecolor="blue">
            <v:fill color2="#099"/>
            <v:shadow on="t" color="silver" opacity="52429f" offset="3pt,3pt"/>
            <v:textpath style="font-family:&quot;Times New Roman&quot;;font-size:32pt;font-weight:bold;v-text-kern:t" trim="t" fitpath="t" xscale="f" string="КРУЖОК&#10;            ХУДОЖЕСТВЕННОГО&#10;СЛОВА"/>
          </v:shape>
        </w:pict>
      </w:r>
    </w:p>
    <w:p w:rsidR="00875405" w:rsidRDefault="00875405" w:rsidP="00E11361">
      <w:pPr>
        <w:shd w:val="clear" w:color="auto" w:fill="FFFFFF"/>
        <w:spacing w:after="0" w:line="240" w:lineRule="atLeast"/>
        <w:jc w:val="righ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hd w:val="clear" w:color="auto" w:fill="FFFFFF"/>
        <w:spacing w:after="0" w:line="240" w:lineRule="atLeast"/>
      </w:pPr>
    </w:p>
    <w:p w:rsidR="00875405" w:rsidRDefault="00875405" w:rsidP="00CE3973">
      <w:pPr>
        <w:shd w:val="clear" w:color="auto" w:fill="FFFFFF"/>
        <w:spacing w:after="0" w:line="240" w:lineRule="atLeast"/>
      </w:pPr>
    </w:p>
    <w:p w:rsidR="00875405" w:rsidRDefault="00875405" w:rsidP="004D2473">
      <w:pPr>
        <w:shd w:val="clear" w:color="auto" w:fill="FFFFFF"/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44" type="#_x0000_t136" style="width:285.75pt;height:46.5pt" fillcolor="red" strokecolor="fuchsia">
            <v:shadow on="t" opacity="52429f"/>
            <v:textpath style="font-family:&quot;Arial&quot;;font-weight:bold;font-style:italic;v-text-kern:t" trim="t" fitpath="t" string="Руководитель:"/>
          </v:shape>
        </w:pict>
      </w:r>
    </w:p>
    <w:p w:rsidR="00875405" w:rsidRDefault="00875405" w:rsidP="003A256C">
      <w:pPr>
        <w:shd w:val="clear" w:color="auto" w:fill="FFFFFF"/>
        <w:spacing w:after="0" w:line="240" w:lineRule="atLeast"/>
      </w:pPr>
      <w:r>
        <w:pict>
          <v:shape id="_x0000_i1145" type="#_x0000_t172" style="width:369pt;height:138.75pt" adj="6924" fillcolor="blue" strokecolor="fuchsia">
            <v:fill color2="#c0c"/>
            <v:shadow on="t" color="#99f" opacity="52429f" offset="3pt,3pt"/>
            <v:textpath style="font-family:&quot;Impact&quot;;v-text-kern:t" trim="t" fitpath="t" string="Чепурная &#10;Валентина Ивановна"/>
          </v:shape>
        </w:pict>
      </w:r>
    </w:p>
    <w:p w:rsidR="00875405" w:rsidRDefault="00875405" w:rsidP="004D2473">
      <w:pPr>
        <w:shd w:val="clear" w:color="auto" w:fill="FFFFFF"/>
        <w:spacing w:after="0" w:line="240" w:lineRule="atLeast"/>
        <w:jc w:val="center"/>
      </w:pPr>
    </w:p>
    <w:p w:rsidR="00875405" w:rsidRDefault="00875405" w:rsidP="004D2473">
      <w:pPr>
        <w:shd w:val="clear" w:color="auto" w:fill="FFFFFF"/>
        <w:spacing w:after="0" w:line="240" w:lineRule="atLeast"/>
        <w:jc w:val="center"/>
      </w:pPr>
    </w:p>
    <w:p w:rsidR="00875405" w:rsidRDefault="00875405" w:rsidP="004D2473">
      <w:pPr>
        <w:shd w:val="clear" w:color="auto" w:fill="FFFFFF"/>
        <w:spacing w:after="0" w:line="240" w:lineRule="atLeast"/>
        <w:jc w:val="center"/>
      </w:pPr>
    </w:p>
    <w:p w:rsidR="00875405" w:rsidRDefault="00875405" w:rsidP="004D2473">
      <w:pPr>
        <w:shd w:val="clear" w:color="auto" w:fill="FFFFFF"/>
        <w:spacing w:after="0" w:line="240" w:lineRule="atLeast"/>
      </w:pPr>
      <w:r>
        <w:pict>
          <v:shape id="_x0000_i1146" type="#_x0000_t156" style="width:553.5pt;height:228pt" fillcolor="#f06" strokecolor="fuchsia">
            <v:fill color2="#099"/>
            <v:shadow on="t" color="silver" opacity="52429f" offset="3pt,3pt"/>
            <v:textpath style="font-family:&quot;Times New Roman&quot;;v-text-kern:t" trim="t" fitpath="t" xscale="f" string="Расписание занятий:&#10;суббота:&#10;14.00-15.00"/>
          </v:shape>
        </w:pict>
      </w:r>
    </w:p>
    <w:p w:rsidR="00875405" w:rsidRDefault="00875405" w:rsidP="00CE3973">
      <w:pPr>
        <w:shd w:val="clear" w:color="auto" w:fill="FFFFFF"/>
        <w:spacing w:after="0" w:line="240" w:lineRule="atLeast"/>
      </w:pP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Pr="00566AE8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66AE8">
        <w:rPr>
          <w:rFonts w:ascii="Arial Black" w:hAnsi="Arial Black" w:cs="Arial Black"/>
          <w:noProof/>
          <w:color w:val="FF0000"/>
          <w:lang w:eastAsia="ru-RU"/>
        </w:rPr>
        <w:t>Муниципальное учреждение культуры</w:t>
      </w: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566AE8">
        <w:rPr>
          <w:rFonts w:ascii="Arial Black" w:hAnsi="Arial Black" w:cs="Arial Black"/>
          <w:noProof/>
          <w:color w:val="FF0000"/>
          <w:lang w:eastAsia="ru-RU"/>
        </w:rPr>
        <w:t>«Культурно-досуговый центр Среднечубуркского с/п»</w:t>
      </w:r>
    </w:p>
    <w:p w:rsidR="00875405" w:rsidRDefault="00875405" w:rsidP="00BD669A">
      <w:pPr>
        <w:spacing w:after="0" w:line="240" w:lineRule="atLeast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47" type="#_x0000_t136" style="width:323.25pt;height:65.25pt" fillcolor="yellow" strokecolor="red" strokeweight="1.5pt">
            <v:shadow on="t" color="#900"/>
            <v:textpath style="font-family:&quot;Impact&quot;;font-weight:bold;v-text-kern:t" trim="t" fitpath="t" string="Клуб &quot;ЭКОЛОГ&quot;"/>
          </v:shape>
        </w:pict>
      </w:r>
    </w:p>
    <w:p w:rsidR="00875405" w:rsidRDefault="00875405" w:rsidP="00BD669A">
      <w:pPr>
        <w:spacing w:after="0" w:line="240" w:lineRule="atLeast"/>
      </w:pPr>
      <w:r>
        <w:rPr>
          <w:rFonts w:ascii="Arial Black" w:hAnsi="Arial Black" w:cs="Arial Black"/>
          <w:noProof/>
          <w:color w:val="FF0000"/>
          <w:lang w:eastAsia="ru-RU"/>
        </w:rPr>
        <w:t xml:space="preserve">   </w:t>
      </w:r>
      <w:r>
        <w:pict>
          <v:shape id="_x0000_i1148" type="#_x0000_t75" alt="" style="width:207pt;height:162pt">
            <v:imagedata r:id="rId42" r:href="rId43"/>
          </v:shape>
        </w:pict>
      </w:r>
      <w:r>
        <w:t xml:space="preserve">      </w:t>
      </w: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49" type="#_x0000_t172" style="width:231pt;height:69pt" adj="6924" fillcolor="fuchsia" strokecolor="yellow">
            <v:fill color2="#c0c"/>
            <v:shadow on="t" color="#99f" opacity="52429f" offset="3pt,3pt"/>
            <v:textpath style="font-family:&quot;Impact&quot;;v-text-kern:t" trim="t" fitpath="t" string="Руководитель:"/>
          </v:shape>
        </w:pict>
      </w:r>
    </w:p>
    <w:p w:rsidR="00875405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  <w:r w:rsidRPr="00756EB1">
        <w:rPr>
          <w:rFonts w:ascii="Arial Black" w:hAnsi="Arial Black" w:cs="Arial Black"/>
          <w:noProof/>
          <w:color w:val="FF0000"/>
          <w:lang w:eastAsia="ru-RU"/>
        </w:rPr>
        <w:pict>
          <v:shape id="_x0000_i1150" type="#_x0000_t172" style="width:372pt;height:116.25pt" adj="6924" fillcolor="red" strokecolor="yellow">
            <v:fill color2="#c0c"/>
            <v:shadow on="t" color="#99f" opacity="52429f" offset="3pt,3pt"/>
            <v:textpath style="font-family:&quot;Impact&quot;;v-text-kern:t" trim="t" fitpath="t" string="Усова Таисия Владимировна"/>
          </v:shape>
        </w:pict>
      </w:r>
    </w:p>
    <w:p w:rsidR="00875405" w:rsidRDefault="00875405" w:rsidP="00CE3973">
      <w:pPr>
        <w:spacing w:after="0" w:line="240" w:lineRule="atLeast"/>
        <w:jc w:val="center"/>
        <w:rPr>
          <w:rFonts w:ascii="Monotype Corsiva" w:hAnsi="Monotype Corsiva" w:cs="Monotype Corsiva"/>
          <w:b/>
          <w:bCs/>
          <w:noProof/>
          <w:color w:val="FF00FF"/>
          <w:sz w:val="56"/>
          <w:szCs w:val="56"/>
          <w:lang w:eastAsia="ru-RU"/>
        </w:rPr>
      </w:pPr>
      <w:r w:rsidRPr="00846FC0">
        <w:rPr>
          <w:rFonts w:ascii="Monotype Corsiva" w:hAnsi="Monotype Corsiva" w:cs="Monotype Corsiva"/>
          <w:b/>
          <w:bCs/>
          <w:noProof/>
          <w:color w:val="FF00FF"/>
          <w:sz w:val="56"/>
          <w:szCs w:val="56"/>
          <w:lang w:eastAsia="ru-RU"/>
        </w:rPr>
        <w:t>РАСПИСАНИЕ ЗАНЯТИЙ:</w:t>
      </w:r>
    </w:p>
    <w:p w:rsidR="00875405" w:rsidRPr="00344B12" w:rsidRDefault="00875405" w:rsidP="00CE3973">
      <w:pPr>
        <w:spacing w:after="0" w:line="240" w:lineRule="atLeast"/>
        <w:jc w:val="center"/>
        <w:rPr>
          <w:rFonts w:ascii="Arial Black" w:hAnsi="Arial Black" w:cs="Arial Black"/>
          <w:noProof/>
          <w:color w:val="FF0000"/>
          <w:lang w:eastAsia="ru-RU"/>
        </w:rPr>
      </w:pPr>
    </w:p>
    <w:p w:rsidR="00875405" w:rsidRPr="00A55BF0" w:rsidRDefault="00875405" w:rsidP="00A55BF0">
      <w:pPr>
        <w:spacing w:after="0" w:line="240" w:lineRule="atLeast"/>
        <w:rPr>
          <w:rFonts w:ascii="Monotype Corsiva" w:hAnsi="Monotype Corsiva" w:cs="Monotype Corsiva"/>
          <w:b/>
          <w:bCs/>
          <w:noProof/>
          <w:color w:val="FF00FF"/>
          <w:sz w:val="52"/>
          <w:szCs w:val="52"/>
          <w:lang w:eastAsia="ru-RU"/>
        </w:rPr>
      </w:pPr>
      <w:r>
        <w:rPr>
          <w:rFonts w:ascii="Monotype Corsiva" w:hAnsi="Monotype Corsiva" w:cs="Monotype Corsiva"/>
          <w:b/>
          <w:bCs/>
          <w:noProof/>
          <w:color w:val="FF00FF"/>
          <w:sz w:val="52"/>
          <w:szCs w:val="52"/>
          <w:lang w:eastAsia="ru-RU"/>
        </w:rPr>
        <w:t xml:space="preserve">   </w:t>
      </w:r>
      <w:r w:rsidRPr="00756EB1">
        <w:rPr>
          <w:rFonts w:ascii="Monotype Corsiva" w:hAnsi="Monotype Corsiva" w:cs="Monotype Corsiva"/>
          <w:b/>
          <w:bCs/>
          <w:noProof/>
          <w:color w:val="FF00FF"/>
          <w:sz w:val="52"/>
          <w:szCs w:val="52"/>
          <w:lang w:eastAsia="ru-RU"/>
        </w:rPr>
        <w:pict>
          <v:shape id="_x0000_i1151" type="#_x0000_t172" style="width:257.25pt;height:159.75pt" adj="6924" fillcolor="red" strokecolor="yellow">
            <v:fill color2="#c0c"/>
            <v:shadow on="t" color="#99f" opacity="52429f" offset="3pt,3pt"/>
            <v:textpath style="font-family:&quot;Impact&quot;;v-text-kern:t" trim="t" fitpath="t" string="суббота:&#10;11.00-12.00"/>
          </v:shape>
        </w:pict>
      </w:r>
      <w:r>
        <w:pict>
          <v:shape id="_x0000_i1152" type="#_x0000_t75" alt="" style="width:252pt;height:243pt">
            <v:imagedata r:id="rId44" r:href="rId45"/>
          </v:shape>
        </w:pict>
      </w:r>
    </w:p>
    <w:p w:rsidR="00875405" w:rsidRDefault="00875405"/>
    <w:p w:rsidR="00875405" w:rsidRDefault="00875405"/>
    <w:sectPr w:rsidR="00875405" w:rsidSect="003A008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D4A"/>
    <w:rsid w:val="00005725"/>
    <w:rsid w:val="00010691"/>
    <w:rsid w:val="000418B8"/>
    <w:rsid w:val="00061491"/>
    <w:rsid w:val="000624FE"/>
    <w:rsid w:val="00080B1B"/>
    <w:rsid w:val="000A69D5"/>
    <w:rsid w:val="000A6EFB"/>
    <w:rsid w:val="000C1392"/>
    <w:rsid w:val="000D2550"/>
    <w:rsid w:val="000E6119"/>
    <w:rsid w:val="000F3C3C"/>
    <w:rsid w:val="00135490"/>
    <w:rsid w:val="00137C3A"/>
    <w:rsid w:val="00137D0D"/>
    <w:rsid w:val="00170434"/>
    <w:rsid w:val="001934D2"/>
    <w:rsid w:val="001E33D3"/>
    <w:rsid w:val="00207120"/>
    <w:rsid w:val="00214AEE"/>
    <w:rsid w:val="00224404"/>
    <w:rsid w:val="0025047D"/>
    <w:rsid w:val="00287C24"/>
    <w:rsid w:val="002A45E4"/>
    <w:rsid w:val="002A5C3D"/>
    <w:rsid w:val="002D0361"/>
    <w:rsid w:val="002F5813"/>
    <w:rsid w:val="00312A8B"/>
    <w:rsid w:val="0032577E"/>
    <w:rsid w:val="0033450B"/>
    <w:rsid w:val="00344B12"/>
    <w:rsid w:val="00377D0A"/>
    <w:rsid w:val="003A0081"/>
    <w:rsid w:val="003A256C"/>
    <w:rsid w:val="00407538"/>
    <w:rsid w:val="00467946"/>
    <w:rsid w:val="004A2987"/>
    <w:rsid w:val="004D2473"/>
    <w:rsid w:val="00502F00"/>
    <w:rsid w:val="00517840"/>
    <w:rsid w:val="00566AE8"/>
    <w:rsid w:val="00583A59"/>
    <w:rsid w:val="005A5EC2"/>
    <w:rsid w:val="005B1893"/>
    <w:rsid w:val="005D43CD"/>
    <w:rsid w:val="005F7218"/>
    <w:rsid w:val="005F7CE1"/>
    <w:rsid w:val="00657EF9"/>
    <w:rsid w:val="006A67EE"/>
    <w:rsid w:val="00720398"/>
    <w:rsid w:val="0073159D"/>
    <w:rsid w:val="00756EB1"/>
    <w:rsid w:val="00762453"/>
    <w:rsid w:val="00763740"/>
    <w:rsid w:val="007678F1"/>
    <w:rsid w:val="007737DD"/>
    <w:rsid w:val="00783F89"/>
    <w:rsid w:val="007A4B51"/>
    <w:rsid w:val="007B5213"/>
    <w:rsid w:val="007C6438"/>
    <w:rsid w:val="007E6E2F"/>
    <w:rsid w:val="007F6F82"/>
    <w:rsid w:val="00805421"/>
    <w:rsid w:val="00821803"/>
    <w:rsid w:val="00827D84"/>
    <w:rsid w:val="00846FC0"/>
    <w:rsid w:val="00875405"/>
    <w:rsid w:val="00883E81"/>
    <w:rsid w:val="00886735"/>
    <w:rsid w:val="00894ED7"/>
    <w:rsid w:val="00895DE1"/>
    <w:rsid w:val="008F7811"/>
    <w:rsid w:val="00906A48"/>
    <w:rsid w:val="0092726E"/>
    <w:rsid w:val="00927A9D"/>
    <w:rsid w:val="009A19F7"/>
    <w:rsid w:val="009A43E5"/>
    <w:rsid w:val="00A13C7A"/>
    <w:rsid w:val="00A154A7"/>
    <w:rsid w:val="00A23812"/>
    <w:rsid w:val="00A32B00"/>
    <w:rsid w:val="00A335DF"/>
    <w:rsid w:val="00A55BF0"/>
    <w:rsid w:val="00A6287F"/>
    <w:rsid w:val="00A64A2C"/>
    <w:rsid w:val="00A71B46"/>
    <w:rsid w:val="00B220C8"/>
    <w:rsid w:val="00B27705"/>
    <w:rsid w:val="00B54F4D"/>
    <w:rsid w:val="00BB345B"/>
    <w:rsid w:val="00BD669A"/>
    <w:rsid w:val="00C02759"/>
    <w:rsid w:val="00C03BAD"/>
    <w:rsid w:val="00C276C0"/>
    <w:rsid w:val="00C474D7"/>
    <w:rsid w:val="00C51A7B"/>
    <w:rsid w:val="00C9424F"/>
    <w:rsid w:val="00C961D8"/>
    <w:rsid w:val="00CD22EA"/>
    <w:rsid w:val="00CE3973"/>
    <w:rsid w:val="00D84DB2"/>
    <w:rsid w:val="00DE34C3"/>
    <w:rsid w:val="00DE598E"/>
    <w:rsid w:val="00E11361"/>
    <w:rsid w:val="00E1140B"/>
    <w:rsid w:val="00E1689D"/>
    <w:rsid w:val="00E4155B"/>
    <w:rsid w:val="00E50CC7"/>
    <w:rsid w:val="00E7330A"/>
    <w:rsid w:val="00E941A4"/>
    <w:rsid w:val="00EC2564"/>
    <w:rsid w:val="00EC4EC4"/>
    <w:rsid w:val="00ED57E2"/>
    <w:rsid w:val="00F03D4A"/>
    <w:rsid w:val="00F2526A"/>
    <w:rsid w:val="00F44F50"/>
    <w:rsid w:val="00F80AD0"/>
    <w:rsid w:val="00FB594B"/>
    <w:rsid w:val="00FD3B2D"/>
    <w:rsid w:val="00FF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B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0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3D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95DE1"/>
  </w:style>
  <w:style w:type="character" w:styleId="Hyperlink">
    <w:name w:val="Hyperlink"/>
    <w:basedOn w:val="DefaultParagraphFont"/>
    <w:uiPriority w:val="99"/>
    <w:semiHidden/>
    <w:rsid w:val="00895D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http://im4-tub-ru.yandex.net/i?id=393482562-71-72&amp;n=21" TargetMode="External"/><Relationship Id="rId34" Type="http://schemas.openxmlformats.org/officeDocument/2006/relationships/image" Target="http://im5-tub-ru.yandex.net/i?id=235095188-56-72&amp;n=21" TargetMode="External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http://im0-tub-ru.yandex.net/i?id=216137278-21-72&amp;n=21" TargetMode="External"/><Relationship Id="rId25" Type="http://schemas.openxmlformats.org/officeDocument/2006/relationships/image" Target="http://im6-tub-ru.yandex.net/i?id=375601280-27-72&amp;n=21" TargetMode="External"/><Relationship Id="rId33" Type="http://schemas.openxmlformats.org/officeDocument/2006/relationships/image" Target="media/image22.jpeg"/><Relationship Id="rId38" Type="http://schemas.openxmlformats.org/officeDocument/2006/relationships/image" Target="http://im3-tub-ru.yandex.net/i?id=186941091-39-72&amp;n=21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http://im7-tub-ru.yandex.net/i?id=352554-39-72&amp;n=21" TargetMode="External"/><Relationship Id="rId37" Type="http://schemas.openxmlformats.org/officeDocument/2006/relationships/image" Target="media/image24.jpeg"/><Relationship Id="rId40" Type="http://schemas.openxmlformats.org/officeDocument/2006/relationships/image" Target="http://im2-tub-ru.yandex.net/i?id=121621551-49-72&amp;n=21" TargetMode="External"/><Relationship Id="rId45" Type="http://schemas.openxmlformats.org/officeDocument/2006/relationships/image" Target="http://im0-tub-ru.yandex.net/i?id=479975328-69-72&amp;n=2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http://im5-tub-ru.yandex.net/i?id=405627669-22-72&amp;n=21" TargetMode="External"/><Relationship Id="rId28" Type="http://schemas.openxmlformats.org/officeDocument/2006/relationships/image" Target="media/image19.jpeg"/><Relationship Id="rId36" Type="http://schemas.openxmlformats.org/officeDocument/2006/relationships/image" Target="http://im1-tub-ru.yandex.net/i?id=242336783-34-72&amp;n=21" TargetMode="External"/><Relationship Id="rId10" Type="http://schemas.openxmlformats.org/officeDocument/2006/relationships/image" Target="media/image7.jpeg"/><Relationship Id="rId19" Type="http://schemas.openxmlformats.org/officeDocument/2006/relationships/image" Target="http://im3-tub-ru.yandex.net/i?id=643776227-35-72&amp;n=21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http://im6-tub-ru.yandex.net/i?id=465341170-13-72&amp;n=21" TargetMode="External"/><Relationship Id="rId30" Type="http://schemas.openxmlformats.org/officeDocument/2006/relationships/image" Target="http://im7-tub-ru.yandex.net/i?id=49468907-70-72&amp;n=21" TargetMode="External"/><Relationship Id="rId35" Type="http://schemas.openxmlformats.org/officeDocument/2006/relationships/image" Target="media/image23.jpeg"/><Relationship Id="rId43" Type="http://schemas.openxmlformats.org/officeDocument/2006/relationships/image" Target="http://im3-tub-ru.yandex.net/i?id=103998792-23-72&amp;n=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639</TotalTime>
  <Pages>15</Pages>
  <Words>475</Words>
  <Characters>2708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ДК</cp:lastModifiedBy>
  <cp:revision>20</cp:revision>
  <cp:lastPrinted>2001-12-31T20:47:00Z</cp:lastPrinted>
  <dcterms:created xsi:type="dcterms:W3CDTF">2014-03-19T13:31:00Z</dcterms:created>
  <dcterms:modified xsi:type="dcterms:W3CDTF">2018-01-20T10:29:00Z</dcterms:modified>
</cp:coreProperties>
</file>